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3F" w:rsidRDefault="005B563F" w:rsidP="00870149">
      <w:pPr>
        <w:pStyle w:val="a4"/>
        <w:tabs>
          <w:tab w:val="right" w:pos="9639"/>
        </w:tabs>
        <w:spacing w:line="240" w:lineRule="auto"/>
        <w:ind w:left="-142"/>
        <w:jc w:val="left"/>
        <w:rPr>
          <w:sz w:val="24"/>
          <w:lang w:val="ru-RU"/>
        </w:rPr>
      </w:pPr>
    </w:p>
    <w:p w:rsidR="00870149" w:rsidRPr="00EA0957" w:rsidRDefault="00D15904" w:rsidP="00870149">
      <w:pPr>
        <w:pStyle w:val="a4"/>
        <w:tabs>
          <w:tab w:val="right" w:pos="9639"/>
        </w:tabs>
        <w:spacing w:line="240" w:lineRule="auto"/>
        <w:ind w:left="-142"/>
        <w:jc w:val="left"/>
        <w:rPr>
          <w:sz w:val="24"/>
          <w:lang w:val="ru-RU"/>
        </w:rPr>
      </w:pPr>
      <w:r w:rsidRPr="00D15904">
        <w:rPr>
          <w:noProof/>
          <w:sz w:val="20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6C162065" wp14:editId="27E5A992">
            <wp:simplePos x="0" y="0"/>
            <wp:positionH relativeFrom="column">
              <wp:posOffset>-329565</wp:posOffset>
            </wp:positionH>
            <wp:positionV relativeFrom="paragraph">
              <wp:posOffset>73660</wp:posOffset>
            </wp:positionV>
            <wp:extent cx="1020445" cy="1404620"/>
            <wp:effectExtent l="0" t="0" r="8255" b="5080"/>
            <wp:wrapThrough wrapText="bothSides">
              <wp:wrapPolygon edited="0">
                <wp:start x="0" y="0"/>
                <wp:lineTo x="0" y="21385"/>
                <wp:lineTo x="21371" y="21385"/>
                <wp:lineTo x="2137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2690">
        <w:rPr>
          <w:sz w:val="24"/>
          <w:lang w:val="ru-RU"/>
        </w:rPr>
        <w:t>Г</w:t>
      </w:r>
      <w:r w:rsidR="00870149" w:rsidRPr="00EA0957">
        <w:rPr>
          <w:sz w:val="24"/>
          <w:lang w:val="ru-RU"/>
        </w:rPr>
        <w:t xml:space="preserve">одовое исследование </w:t>
      </w:r>
      <w:r w:rsidR="00870149">
        <w:rPr>
          <w:sz w:val="24"/>
          <w:lang w:val="ru-RU"/>
        </w:rPr>
        <w:t>бизнес-среды в Кыргызстане:</w:t>
      </w:r>
      <w:r w:rsidR="00870149" w:rsidRPr="00EA0957">
        <w:rPr>
          <w:sz w:val="24"/>
          <w:lang w:val="ru-RU"/>
        </w:rPr>
        <w:t xml:space="preserve"> </w:t>
      </w:r>
      <w:r w:rsidR="00602690">
        <w:rPr>
          <w:sz w:val="24"/>
          <w:lang w:val="ru-RU"/>
        </w:rPr>
        <w:t>Февраль</w:t>
      </w:r>
      <w:r w:rsidR="00870149" w:rsidRPr="00EA0957">
        <w:rPr>
          <w:sz w:val="24"/>
          <w:lang w:val="ru-RU"/>
        </w:rPr>
        <w:t xml:space="preserve"> 201</w:t>
      </w:r>
      <w:r w:rsidR="00602690">
        <w:rPr>
          <w:sz w:val="24"/>
          <w:lang w:val="ru-RU"/>
        </w:rPr>
        <w:t>6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5"/>
      </w:tblGrid>
      <w:tr w:rsidR="00D15904" w:rsidRPr="00BD2217" w:rsidTr="000E7EAC">
        <w:trPr>
          <w:trHeight w:val="2009"/>
        </w:trPr>
        <w:tc>
          <w:tcPr>
            <w:tcW w:w="8565" w:type="dxa"/>
            <w:vAlign w:val="center"/>
          </w:tcPr>
          <w:p w:rsidR="00D15904" w:rsidRPr="009B74CD" w:rsidRDefault="009B74CD" w:rsidP="00FF3AC3">
            <w:pPr>
              <w:rPr>
                <w:rFonts w:cs="Arial"/>
                <w:lang w:val="ru-RU"/>
              </w:rPr>
            </w:pPr>
            <w:r w:rsidRPr="0000232C">
              <w:rPr>
                <w:rFonts w:cs="Arial"/>
                <w:i/>
                <w:sz w:val="20"/>
                <w:lang w:val="ru-RU"/>
              </w:rPr>
              <w:t xml:space="preserve">Информация, полученная после заполнения данной формы, будет являться строго анонимной и конфиденциальной. Ни Ваше имя, ни имя Вашей компании не будут использованы в документах, основанных на данном исследовании. Ваше имя либо наименование Вашей компании не будут указаны в качестве источника каких-либо комментариев либо оценок. Данные будут публиковаться только по секторам, в которых </w:t>
            </w:r>
            <w:r w:rsidR="00137C80" w:rsidRPr="0000232C">
              <w:rPr>
                <w:rFonts w:cs="Arial"/>
                <w:i/>
                <w:sz w:val="20"/>
                <w:lang w:val="ru-RU"/>
              </w:rPr>
              <w:t>работают,</w:t>
            </w:r>
            <w:r w:rsidRPr="0000232C">
              <w:rPr>
                <w:rFonts w:cs="Arial"/>
                <w:i/>
                <w:sz w:val="20"/>
                <w:lang w:val="ru-RU"/>
              </w:rPr>
              <w:t xml:space="preserve"> как минимум пять респондентов. Таким образом, мы гарантируем, что Ваша компания не может быть идентифицирована на основе опубликованных данных.</w:t>
            </w:r>
          </w:p>
        </w:tc>
      </w:tr>
    </w:tbl>
    <w:p w:rsidR="00D15904" w:rsidRPr="009B74CD" w:rsidRDefault="00D15904" w:rsidP="00D15904">
      <w:pPr>
        <w:rPr>
          <w:rFonts w:cs="Arial"/>
          <w:b/>
          <w:color w:val="002060"/>
          <w:sz w:val="20"/>
          <w:lang w:val="ru-RU"/>
        </w:rPr>
      </w:pPr>
    </w:p>
    <w:p w:rsidR="009B74CD" w:rsidRPr="0000232C" w:rsidRDefault="009B74CD" w:rsidP="009B74CD">
      <w:pPr>
        <w:ind w:left="-142"/>
        <w:rPr>
          <w:rFonts w:cs="Arial"/>
          <w:b/>
          <w:color w:val="002060"/>
          <w:sz w:val="20"/>
          <w:lang w:val="ru-RU"/>
        </w:rPr>
      </w:pPr>
      <w:r w:rsidRPr="0000232C">
        <w:rPr>
          <w:rFonts w:cs="Arial"/>
          <w:b/>
          <w:color w:val="002060"/>
          <w:sz w:val="20"/>
          <w:lang w:val="ru-RU"/>
        </w:rPr>
        <w:t>Пожалуйста, зап</w:t>
      </w:r>
      <w:r>
        <w:rPr>
          <w:rFonts w:cs="Arial"/>
          <w:b/>
          <w:color w:val="002060"/>
          <w:sz w:val="20"/>
          <w:lang w:val="ru-RU"/>
        </w:rPr>
        <w:t xml:space="preserve">олните форму и отправьте ее до </w:t>
      </w:r>
      <w:r w:rsidR="00602690">
        <w:rPr>
          <w:rFonts w:cs="Arial"/>
          <w:b/>
          <w:color w:val="002060"/>
          <w:sz w:val="20"/>
          <w:lang w:val="ru-RU"/>
        </w:rPr>
        <w:t>20</w:t>
      </w:r>
      <w:r w:rsidR="00403000">
        <w:rPr>
          <w:rFonts w:cs="Arial"/>
          <w:b/>
          <w:color w:val="002060"/>
          <w:sz w:val="20"/>
          <w:lang w:val="ru-RU"/>
        </w:rPr>
        <w:t xml:space="preserve"> </w:t>
      </w:r>
      <w:r w:rsidR="00BB375C">
        <w:rPr>
          <w:rFonts w:cs="Arial"/>
          <w:b/>
          <w:color w:val="002060"/>
          <w:sz w:val="20"/>
          <w:lang w:val="ru-RU"/>
        </w:rPr>
        <w:t>февраля</w:t>
      </w:r>
      <w:r w:rsidR="00403000">
        <w:rPr>
          <w:rFonts w:cs="Arial"/>
          <w:b/>
          <w:color w:val="002060"/>
          <w:sz w:val="20"/>
          <w:lang w:val="ru-RU"/>
        </w:rPr>
        <w:t xml:space="preserve"> 201</w:t>
      </w:r>
      <w:r w:rsidR="00BB375C">
        <w:rPr>
          <w:rFonts w:cs="Arial"/>
          <w:b/>
          <w:color w:val="002060"/>
          <w:sz w:val="20"/>
          <w:lang w:val="ru-RU"/>
        </w:rPr>
        <w:t>6</w:t>
      </w:r>
      <w:r w:rsidR="00403000">
        <w:rPr>
          <w:rFonts w:cs="Arial"/>
          <w:b/>
          <w:color w:val="002060"/>
          <w:sz w:val="20"/>
          <w:lang w:val="ru-RU"/>
        </w:rPr>
        <w:t xml:space="preserve"> года</w:t>
      </w:r>
      <w:r w:rsidRPr="0000232C">
        <w:rPr>
          <w:rFonts w:cs="Arial"/>
          <w:b/>
          <w:color w:val="002060"/>
          <w:sz w:val="20"/>
          <w:lang w:val="ru-RU"/>
        </w:rPr>
        <w:t>.</w:t>
      </w:r>
    </w:p>
    <w:p w:rsidR="00D15904" w:rsidRPr="009B74CD" w:rsidRDefault="00D15904" w:rsidP="007A07A6">
      <w:pPr>
        <w:pStyle w:val="a4"/>
        <w:tabs>
          <w:tab w:val="right" w:pos="9639"/>
        </w:tabs>
        <w:spacing w:line="240" w:lineRule="auto"/>
        <w:ind w:left="-142"/>
        <w:jc w:val="left"/>
        <w:rPr>
          <w:sz w:val="24"/>
          <w:lang w:val="ru-RU"/>
        </w:rPr>
      </w:pPr>
    </w:p>
    <w:p w:rsidR="009B74CD" w:rsidRDefault="009B74CD" w:rsidP="005C6B63">
      <w:pPr>
        <w:pStyle w:val="a4"/>
        <w:spacing w:line="240" w:lineRule="auto"/>
        <w:ind w:right="-142"/>
        <w:jc w:val="both"/>
        <w:rPr>
          <w:i/>
          <w:sz w:val="22"/>
          <w:szCs w:val="22"/>
          <w:lang w:val="ru-RU"/>
        </w:rPr>
      </w:pPr>
      <w:r w:rsidRPr="00EA0957">
        <w:rPr>
          <w:i/>
          <w:sz w:val="22"/>
          <w:szCs w:val="22"/>
          <w:lang w:val="ru-RU"/>
        </w:rPr>
        <w:t>Вопросы по Вашей организации:</w:t>
      </w:r>
    </w:p>
    <w:p w:rsidR="00B55174" w:rsidRDefault="00B55174" w:rsidP="00660F06">
      <w:pPr>
        <w:tabs>
          <w:tab w:val="left" w:pos="2040"/>
        </w:tabs>
        <w:spacing w:before="400" w:after="120"/>
        <w:ind w:left="-142"/>
        <w:rPr>
          <w:rFonts w:cs="Arial"/>
          <w:b/>
          <w:bCs/>
          <w:sz w:val="20"/>
          <w:szCs w:val="20"/>
          <w:lang w:val="ru-RU"/>
        </w:rPr>
      </w:pPr>
      <w:r w:rsidRPr="00870149">
        <w:rPr>
          <w:rFonts w:cs="Arial"/>
          <w:b/>
          <w:bCs/>
          <w:sz w:val="20"/>
          <w:szCs w:val="20"/>
          <w:lang w:val="ru-RU"/>
        </w:rPr>
        <w:t>1</w:t>
      </w:r>
      <w:r w:rsidR="00D27294" w:rsidRPr="00870149">
        <w:rPr>
          <w:rFonts w:cs="Arial"/>
          <w:b/>
          <w:bCs/>
          <w:sz w:val="20"/>
          <w:szCs w:val="20"/>
          <w:lang w:val="ru-RU"/>
        </w:rPr>
        <w:t xml:space="preserve">. </w:t>
      </w:r>
      <w:r w:rsidR="00B53959">
        <w:rPr>
          <w:rFonts w:cs="Arial"/>
          <w:b/>
          <w:bCs/>
          <w:sz w:val="20"/>
          <w:szCs w:val="20"/>
          <w:lang w:val="ru-RU"/>
        </w:rPr>
        <w:t>Расположение</w:t>
      </w:r>
      <w:r w:rsidR="00870149">
        <w:rPr>
          <w:rFonts w:cs="Arial"/>
          <w:b/>
          <w:bCs/>
          <w:sz w:val="20"/>
          <w:szCs w:val="20"/>
          <w:lang w:val="ru-RU"/>
        </w:rPr>
        <w:t xml:space="preserve"> головного офиса в Кыргызской Республике</w:t>
      </w:r>
      <w:r w:rsidRPr="00870149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10251" w:type="dxa"/>
        <w:tblInd w:w="392" w:type="dxa"/>
        <w:tblLook w:val="0000" w:firstRow="0" w:lastRow="0" w:firstColumn="0" w:lastColumn="0" w:noHBand="0" w:noVBand="0"/>
      </w:tblPr>
      <w:tblGrid>
        <w:gridCol w:w="1559"/>
        <w:gridCol w:w="469"/>
        <w:gridCol w:w="2650"/>
        <w:gridCol w:w="469"/>
        <w:gridCol w:w="2224"/>
        <w:gridCol w:w="553"/>
        <w:gridCol w:w="1727"/>
        <w:gridCol w:w="600"/>
      </w:tblGrid>
      <w:tr w:rsidR="00E54B77" w:rsidTr="007A1599">
        <w:tc>
          <w:tcPr>
            <w:tcW w:w="1559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г.</w:t>
            </w:r>
            <w:r w:rsidR="00CB7B15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Бишкек</w:t>
            </w:r>
          </w:p>
        </w:tc>
        <w:bookmarkStart w:id="0" w:name="_GoBack"/>
        <w:tc>
          <w:tcPr>
            <w:tcW w:w="469" w:type="dxa"/>
          </w:tcPr>
          <w:p w:rsidR="00E54B77" w:rsidRPr="0089516E" w:rsidRDefault="00E54B77" w:rsidP="00E54B77">
            <w:pPr>
              <w:spacing w:after="60"/>
              <w:jc w:val="left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Флажок1"/>
            <w:r>
              <w:instrText xml:space="preserve"> FORMCHECKBOX </w:instrText>
            </w:r>
            <w:r>
              <w:fldChar w:fldCharType="end"/>
            </w:r>
            <w:bookmarkEnd w:id="1"/>
            <w:bookmarkEnd w:id="0"/>
          </w:p>
        </w:tc>
        <w:tc>
          <w:tcPr>
            <w:tcW w:w="2650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Чуйская обл.</w:t>
            </w:r>
          </w:p>
        </w:tc>
        <w:tc>
          <w:tcPr>
            <w:tcW w:w="469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Флажок3"/>
            <w:r>
              <w:instrText xml:space="preserve"> FORMCHECKBOX </w:instrText>
            </w:r>
            <w:r>
              <w:fldChar w:fldCharType="end"/>
            </w:r>
            <w:bookmarkEnd w:id="2"/>
          </w:p>
        </w:tc>
        <w:tc>
          <w:tcPr>
            <w:tcW w:w="2224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Иссык-Кульская обл.</w:t>
            </w:r>
          </w:p>
        </w:tc>
        <w:tc>
          <w:tcPr>
            <w:tcW w:w="553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Флажок5"/>
            <w:r>
              <w:instrText xml:space="preserve"> FORMCHECKBOX </w:instrText>
            </w:r>
            <w:r>
              <w:fldChar w:fldCharType="end"/>
            </w:r>
            <w:bookmarkEnd w:id="3"/>
          </w:p>
        </w:tc>
        <w:tc>
          <w:tcPr>
            <w:tcW w:w="1727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Нарынская обл.</w:t>
            </w:r>
          </w:p>
        </w:tc>
        <w:tc>
          <w:tcPr>
            <w:tcW w:w="600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Флажок7"/>
            <w:r>
              <w:instrText xml:space="preserve"> FORMCHECKBOX </w:instrText>
            </w:r>
            <w:r>
              <w:fldChar w:fldCharType="end"/>
            </w:r>
            <w:bookmarkEnd w:id="4"/>
          </w:p>
        </w:tc>
      </w:tr>
      <w:tr w:rsidR="00E54B77" w:rsidTr="007A1599">
        <w:tc>
          <w:tcPr>
            <w:tcW w:w="1559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Ошкая</w:t>
            </w:r>
            <w:r w:rsidRPr="00E54B77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ru-RU"/>
              </w:rPr>
              <w:t>обл</w:t>
            </w:r>
            <w:r w:rsidRPr="00E54B77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 xml:space="preserve"> </w:t>
            </w:r>
          </w:p>
        </w:tc>
        <w:bookmarkStart w:id="5" w:name="Флажок2"/>
        <w:tc>
          <w:tcPr>
            <w:tcW w:w="469" w:type="dxa"/>
          </w:tcPr>
          <w:p w:rsidR="00E54B77" w:rsidRPr="004A2D64" w:rsidRDefault="00E54B77" w:rsidP="00E54B77">
            <w:pPr>
              <w:spacing w:after="60"/>
              <w:jc w:val="left"/>
              <w:rPr>
                <w:lang w:val="en-US"/>
              </w:rPr>
            </w:pPr>
            <w: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"/>
          </w:p>
        </w:tc>
        <w:tc>
          <w:tcPr>
            <w:tcW w:w="2650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 xml:space="preserve">Джалал-Абадская </w:t>
            </w:r>
            <w:r w:rsidR="00BB375C">
              <w:rPr>
                <w:sz w:val="20"/>
                <w:lang w:val="ru-RU"/>
              </w:rPr>
              <w:t>о</w:t>
            </w:r>
            <w:r>
              <w:rPr>
                <w:sz w:val="20"/>
                <w:lang w:val="ru-RU"/>
              </w:rPr>
              <w:t xml:space="preserve">бл. </w:t>
            </w:r>
          </w:p>
        </w:tc>
        <w:tc>
          <w:tcPr>
            <w:tcW w:w="469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Флажок4"/>
            <w:r>
              <w:instrText xml:space="preserve"> FORMCHECKBOX </w:instrText>
            </w:r>
            <w:r>
              <w:fldChar w:fldCharType="end"/>
            </w:r>
            <w:bookmarkEnd w:id="6"/>
          </w:p>
        </w:tc>
        <w:tc>
          <w:tcPr>
            <w:tcW w:w="2224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Баткенская обл.</w:t>
            </w:r>
          </w:p>
        </w:tc>
        <w:tc>
          <w:tcPr>
            <w:tcW w:w="553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Флажок6"/>
            <w:r>
              <w:instrText xml:space="preserve"> FORMCHECKBOX </w:instrText>
            </w:r>
            <w:r>
              <w:fldChar w:fldCharType="end"/>
            </w:r>
            <w:bookmarkEnd w:id="7"/>
          </w:p>
        </w:tc>
        <w:tc>
          <w:tcPr>
            <w:tcW w:w="1727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Таласская обл.</w:t>
            </w:r>
          </w:p>
        </w:tc>
        <w:tc>
          <w:tcPr>
            <w:tcW w:w="600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Флажок8"/>
            <w:r>
              <w:instrText xml:space="preserve"> FORMCHECKBOX </w:instrText>
            </w:r>
            <w:r>
              <w:fldChar w:fldCharType="end"/>
            </w:r>
            <w:bookmarkEnd w:id="8"/>
          </w:p>
        </w:tc>
      </w:tr>
    </w:tbl>
    <w:p w:rsidR="00784E1B" w:rsidRPr="00BB375C" w:rsidRDefault="00B55174" w:rsidP="007A1599">
      <w:pPr>
        <w:tabs>
          <w:tab w:val="left" w:pos="2040"/>
        </w:tabs>
        <w:spacing w:before="400" w:after="240"/>
        <w:ind w:left="-142"/>
        <w:rPr>
          <w:rFonts w:cs="Arial"/>
          <w:b/>
          <w:bCs/>
          <w:sz w:val="20"/>
          <w:szCs w:val="20"/>
          <w:lang w:val="ru-RU"/>
        </w:rPr>
      </w:pPr>
      <w:r w:rsidRPr="00BB375C">
        <w:rPr>
          <w:rFonts w:cs="Arial"/>
          <w:b/>
          <w:bCs/>
          <w:sz w:val="20"/>
          <w:szCs w:val="20"/>
          <w:lang w:val="ru-RU"/>
        </w:rPr>
        <w:t xml:space="preserve">2. </w:t>
      </w:r>
      <w:r w:rsidR="00870149">
        <w:rPr>
          <w:rFonts w:cs="Arial"/>
          <w:b/>
          <w:bCs/>
          <w:sz w:val="20"/>
          <w:szCs w:val="20"/>
          <w:lang w:val="ru-RU"/>
        </w:rPr>
        <w:t>Отрасл</w:t>
      </w:r>
      <w:r w:rsidR="00FF3AC3">
        <w:rPr>
          <w:rFonts w:cs="Arial"/>
          <w:b/>
          <w:bCs/>
          <w:sz w:val="20"/>
          <w:szCs w:val="20"/>
          <w:lang w:val="ru-RU"/>
        </w:rPr>
        <w:t>ь</w:t>
      </w:r>
      <w:r w:rsidR="00870149">
        <w:rPr>
          <w:rFonts w:cs="Arial"/>
          <w:b/>
          <w:bCs/>
          <w:sz w:val="20"/>
          <w:szCs w:val="20"/>
          <w:lang w:val="ru-RU"/>
        </w:rPr>
        <w:t xml:space="preserve"> экономики</w:t>
      </w:r>
      <w:r w:rsidR="00BB375C">
        <w:rPr>
          <w:rFonts w:cs="Arial"/>
          <w:b/>
          <w:bCs/>
          <w:sz w:val="20"/>
          <w:szCs w:val="20"/>
          <w:lang w:val="ru-RU"/>
        </w:rPr>
        <w:t>, в которой функционирует Ваша компания</w:t>
      </w:r>
      <w:r w:rsidRPr="00BB375C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791" w:type="dxa"/>
        <w:tblLayout w:type="fixed"/>
        <w:tblLook w:val="0000" w:firstRow="0" w:lastRow="0" w:firstColumn="0" w:lastColumn="0" w:noHBand="0" w:noVBand="0"/>
      </w:tblPr>
      <w:tblGrid>
        <w:gridCol w:w="2943"/>
        <w:gridCol w:w="426"/>
        <w:gridCol w:w="2693"/>
        <w:gridCol w:w="567"/>
        <w:gridCol w:w="2693"/>
        <w:gridCol w:w="469"/>
      </w:tblGrid>
      <w:tr w:rsidR="00BD1E8C" w:rsidTr="00D66618">
        <w:trPr>
          <w:trHeight w:val="850"/>
        </w:trPr>
        <w:tc>
          <w:tcPr>
            <w:tcW w:w="2943" w:type="dxa"/>
          </w:tcPr>
          <w:p w:rsidR="00BD1E8C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Инженерная</w:t>
            </w:r>
            <w:r>
              <w:rPr>
                <w:sz w:val="20"/>
              </w:rPr>
              <w:t xml:space="preserve"> и строительство</w:t>
            </w:r>
          </w:p>
        </w:tc>
        <w:tc>
          <w:tcPr>
            <w:tcW w:w="426" w:type="dxa"/>
          </w:tcPr>
          <w:p w:rsidR="00BD1E8C" w:rsidRDefault="00BD1E8C" w:rsidP="000812E3">
            <w:pPr>
              <w:spacing w:after="60"/>
              <w:jc w:val="left"/>
            </w:pPr>
            <w:r>
              <w:fldChar w:fldCharType="begin">
                <w:ffData>
                  <w:name w:val="Agr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Agr"/>
            <w:r>
              <w:instrText xml:space="preserve"> FORMCHECKBOX </w:instrText>
            </w:r>
            <w:r>
              <w:fldChar w:fldCharType="end"/>
            </w:r>
            <w:bookmarkEnd w:id="9"/>
          </w:p>
        </w:tc>
        <w:tc>
          <w:tcPr>
            <w:tcW w:w="2693" w:type="dxa"/>
          </w:tcPr>
          <w:p w:rsidR="00BD1E8C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Оптовая и розничная торговля</w:t>
            </w:r>
          </w:p>
        </w:tc>
        <w:tc>
          <w:tcPr>
            <w:tcW w:w="567" w:type="dxa"/>
          </w:tcPr>
          <w:p w:rsidR="00BD1E8C" w:rsidRDefault="00BD1E8C" w:rsidP="00BD1E8C">
            <w:pPr>
              <w:spacing w:after="60"/>
              <w:jc w:val="left"/>
            </w:pPr>
            <w:r>
              <w:fldChar w:fldCharType="begin">
                <w:ffData>
                  <w:name w:val="Ret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Ret"/>
            <w:r>
              <w:instrText xml:space="preserve"> FORMCHECKBOX </w:instrText>
            </w:r>
            <w:r>
              <w:fldChar w:fldCharType="end"/>
            </w:r>
            <w:bookmarkEnd w:id="10"/>
          </w:p>
        </w:tc>
        <w:tc>
          <w:tcPr>
            <w:tcW w:w="2693" w:type="dxa"/>
          </w:tcPr>
          <w:p w:rsidR="00BD1E8C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Сельское хозяйство</w:t>
            </w:r>
          </w:p>
        </w:tc>
        <w:tc>
          <w:tcPr>
            <w:tcW w:w="469" w:type="dxa"/>
          </w:tcPr>
          <w:p w:rsidR="00BD1E8C" w:rsidRDefault="00BD1E8C" w:rsidP="00BD1E8C">
            <w:pPr>
              <w:spacing w:after="60"/>
              <w:jc w:val="left"/>
            </w:pPr>
            <w:r>
              <w:fldChar w:fldCharType="begin">
                <w:ffData>
                  <w:name w:val="Ban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Bank"/>
            <w:r>
              <w:instrText xml:space="preserve"> FORMCHECKBOX </w:instrText>
            </w:r>
            <w:r>
              <w:fldChar w:fldCharType="end"/>
            </w:r>
            <w:bookmarkEnd w:id="11"/>
          </w:p>
        </w:tc>
      </w:tr>
      <w:tr w:rsidR="00870149" w:rsidTr="000E4A57">
        <w:trPr>
          <w:trHeight w:val="964"/>
        </w:trPr>
        <w:tc>
          <w:tcPr>
            <w:tcW w:w="2943" w:type="dxa"/>
          </w:tcPr>
          <w:p w:rsidR="00870149" w:rsidRPr="00870149" w:rsidRDefault="00870149" w:rsidP="009474F8">
            <w:pPr>
              <w:spacing w:after="60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Консалтинг (юридический, финансовый и т.д.)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Mi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Min"/>
            <w:r>
              <w:instrText xml:space="preserve"> FORMCHECKBOX </w:instrText>
            </w:r>
            <w:r>
              <w:fldChar w:fldCharType="end"/>
            </w:r>
            <w:bookmarkEnd w:id="12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Т</w:t>
            </w:r>
            <w:r>
              <w:rPr>
                <w:sz w:val="20"/>
              </w:rPr>
              <w:t>ехнологии и телекоммуникации</w:t>
            </w:r>
          </w:p>
        </w:tc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Tel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Tel"/>
            <w:r>
              <w:instrText xml:space="preserve"> FORMCHECKBOX </w:instrText>
            </w:r>
            <w:r>
              <w:fldChar w:fldCharType="end"/>
            </w:r>
            <w:bookmarkEnd w:id="13"/>
          </w:p>
        </w:tc>
        <w:tc>
          <w:tcPr>
            <w:tcW w:w="2693" w:type="dxa"/>
          </w:tcPr>
          <w:p w:rsidR="00870149" w:rsidRPr="00CB060C" w:rsidRDefault="00870149" w:rsidP="000E4A57">
            <w:pPr>
              <w:spacing w:after="60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Транспорт и связь</w:t>
            </w:r>
            <w:r w:rsidRPr="00FF14E2" w:rsidDel="00490E88"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469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Health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Health"/>
            <w:r>
              <w:instrText xml:space="preserve"> FORMCHECKBOX </w:instrText>
            </w:r>
            <w:r>
              <w:fldChar w:fldCharType="end"/>
            </w:r>
            <w:bookmarkEnd w:id="14"/>
          </w:p>
        </w:tc>
      </w:tr>
      <w:tr w:rsidR="00870149" w:rsidTr="004144B1">
        <w:tc>
          <w:tcPr>
            <w:tcW w:w="2943" w:type="dxa"/>
          </w:tcPr>
          <w:p w:rsidR="00870149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Производство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Ma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Man"/>
            <w:r>
              <w:instrText xml:space="preserve"> FORMCHECKBOX </w:instrText>
            </w:r>
            <w:r>
              <w:fldChar w:fldCharType="end"/>
            </w:r>
            <w:bookmarkEnd w:id="15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Банковское дело и финансы</w:t>
            </w:r>
          </w:p>
        </w:tc>
        <w:bookmarkStart w:id="16" w:name="Trans"/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Tran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Некоммерческая организация</w:t>
            </w:r>
          </w:p>
        </w:tc>
        <w:tc>
          <w:tcPr>
            <w:tcW w:w="469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Leg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Leg"/>
            <w:r>
              <w:instrText xml:space="preserve"> FORMCHECKBOX </w:instrText>
            </w:r>
            <w:r>
              <w:fldChar w:fldCharType="end"/>
            </w:r>
            <w:bookmarkEnd w:id="17"/>
          </w:p>
        </w:tc>
      </w:tr>
      <w:tr w:rsidR="00870149" w:rsidTr="00D66618">
        <w:trPr>
          <w:trHeight w:val="567"/>
        </w:trPr>
        <w:tc>
          <w:tcPr>
            <w:tcW w:w="2943" w:type="dxa"/>
          </w:tcPr>
          <w:p w:rsidR="00870149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Пищевая промышленность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Food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Food"/>
            <w:r>
              <w:instrText xml:space="preserve"> FORMCHECKBOX </w:instrText>
            </w:r>
            <w:r>
              <w:fldChar w:fldCharType="end"/>
            </w:r>
            <w:bookmarkEnd w:id="18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</w:pPr>
            <w:r>
              <w:rPr>
                <w:sz w:val="20"/>
                <w:lang w:val="ru-RU"/>
              </w:rPr>
              <w:t>Горнодобывающая</w:t>
            </w:r>
          </w:p>
        </w:tc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Cons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st"/>
            <w:r>
              <w:instrText xml:space="preserve"> FORMCHECKBOX </w:instrText>
            </w:r>
            <w:r>
              <w:fldChar w:fldCharType="end"/>
            </w:r>
            <w:bookmarkEnd w:id="19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Энергетика</w:t>
            </w:r>
          </w:p>
        </w:tc>
        <w:tc>
          <w:tcPr>
            <w:tcW w:w="469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Prof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Prof"/>
            <w:r>
              <w:instrText xml:space="preserve"> FORMCHECKBOX </w:instrText>
            </w:r>
            <w:r>
              <w:fldChar w:fldCharType="end"/>
            </w:r>
            <w:bookmarkEnd w:id="20"/>
          </w:p>
        </w:tc>
      </w:tr>
      <w:tr w:rsidR="00870149" w:rsidTr="004144B1">
        <w:tc>
          <w:tcPr>
            <w:tcW w:w="2943" w:type="dxa"/>
          </w:tcPr>
          <w:p w:rsidR="00870149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CB060C">
              <w:rPr>
                <w:sz w:val="20"/>
                <w:lang w:val="ru-RU"/>
              </w:rPr>
              <w:t>Туризм и гостиничн</w:t>
            </w:r>
            <w:r>
              <w:rPr>
                <w:sz w:val="20"/>
                <w:lang w:val="ru-RU"/>
              </w:rPr>
              <w:t>ый бизнес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Rec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Recr"/>
            <w:r>
              <w:instrText xml:space="preserve"> FORMCHECKBOX </w:instrText>
            </w:r>
            <w:r>
              <w:fldChar w:fldCharType="end"/>
            </w:r>
            <w:bookmarkEnd w:id="21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Страхование</w:t>
            </w:r>
          </w:p>
        </w:tc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Real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Real"/>
            <w:r>
              <w:instrText xml:space="preserve"> FORMCHECKBOX </w:instrText>
            </w:r>
            <w:r>
              <w:fldChar w:fldCharType="end"/>
            </w:r>
            <w:bookmarkEnd w:id="22"/>
          </w:p>
        </w:tc>
        <w:tc>
          <w:tcPr>
            <w:tcW w:w="2693" w:type="dxa"/>
          </w:tcPr>
          <w:p w:rsidR="00A4575A" w:rsidRPr="00A4575A" w:rsidRDefault="00870149" w:rsidP="00A4575A">
            <w:pPr>
              <w:spacing w:after="60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Другое</w:t>
            </w:r>
          </w:p>
        </w:tc>
        <w:tc>
          <w:tcPr>
            <w:tcW w:w="469" w:type="dxa"/>
          </w:tcPr>
          <w:p w:rsidR="00870149" w:rsidRDefault="00870149" w:rsidP="00870149">
            <w:pPr>
              <w:spacing w:after="60"/>
              <w:jc w:val="left"/>
            </w:pPr>
            <w:r>
              <w:fldChar w:fldCharType="begin">
                <w:ffData>
                  <w:name w:val="N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NPO"/>
            <w:r>
              <w:instrText xml:space="preserve"> FORMCHECKBOX </w:instrText>
            </w:r>
            <w:r>
              <w:fldChar w:fldCharType="end"/>
            </w:r>
            <w:bookmarkEnd w:id="23"/>
          </w:p>
        </w:tc>
      </w:tr>
      <w:tr w:rsidR="00C51ACB" w:rsidRPr="0093322E" w:rsidTr="004A37AE">
        <w:tc>
          <w:tcPr>
            <w:tcW w:w="2943" w:type="dxa"/>
          </w:tcPr>
          <w:p w:rsidR="00C51ACB" w:rsidRDefault="00C51ACB" w:rsidP="000812E3">
            <w:pPr>
              <w:spacing w:after="60"/>
              <w:jc w:val="right"/>
              <w:rPr>
                <w:sz w:val="20"/>
              </w:rPr>
            </w:pPr>
          </w:p>
        </w:tc>
        <w:tc>
          <w:tcPr>
            <w:tcW w:w="426" w:type="dxa"/>
          </w:tcPr>
          <w:p w:rsidR="00C51ACB" w:rsidRDefault="00C51ACB" w:rsidP="000812E3">
            <w:pPr>
              <w:spacing w:after="60"/>
              <w:jc w:val="left"/>
            </w:pPr>
          </w:p>
        </w:tc>
        <w:tc>
          <w:tcPr>
            <w:tcW w:w="2693" w:type="dxa"/>
          </w:tcPr>
          <w:p w:rsidR="00C51ACB" w:rsidRDefault="00C51ACB" w:rsidP="00BD1E8C">
            <w:pPr>
              <w:spacing w:after="60"/>
              <w:jc w:val="right"/>
              <w:rPr>
                <w:sz w:val="20"/>
              </w:rPr>
            </w:pPr>
          </w:p>
        </w:tc>
        <w:sdt>
          <w:sdtPr>
            <w:rPr>
              <w:rFonts w:cs="Arial"/>
              <w:b/>
              <w:bCs/>
              <w:sz w:val="20"/>
              <w:szCs w:val="20"/>
              <w:lang w:val="ru-RU"/>
            </w:rPr>
            <w:id w:val="292257359"/>
            <w:placeholder>
              <w:docPart w:val="98AED57067E641CFA5D87C6F6388D7CB"/>
            </w:placeholder>
            <w:showingPlcHdr/>
            <w:text/>
          </w:sdtPr>
          <w:sdtEndPr/>
          <w:sdtContent>
            <w:tc>
              <w:tcPr>
                <w:tcW w:w="3729" w:type="dxa"/>
                <w:gridSpan w:val="3"/>
              </w:tcPr>
              <w:p w:rsidR="00C51ACB" w:rsidRPr="00D677C5" w:rsidRDefault="0013116C" w:rsidP="00B01AC6">
                <w:pPr>
                  <w:tabs>
                    <w:tab w:val="left" w:pos="2040"/>
                  </w:tabs>
                  <w:spacing w:before="60" w:after="60"/>
                  <w:jc w:val="right"/>
                  <w:rPr>
                    <w:rFonts w:cs="Arial"/>
                    <w:b/>
                    <w:bCs/>
                    <w:sz w:val="20"/>
                    <w:szCs w:val="20"/>
                    <w:lang w:val="ru-RU"/>
                  </w:rPr>
                </w:pPr>
                <w:r>
                  <w:rPr>
                    <w:rStyle w:val="af7"/>
                    <w:lang w:val="ru-RU"/>
                  </w:rPr>
                  <w:t>Пожалуйста, укажите</w:t>
                </w:r>
              </w:p>
            </w:tc>
          </w:sdtContent>
        </w:sdt>
      </w:tr>
    </w:tbl>
    <w:p w:rsidR="004F4ACB" w:rsidRPr="00870149" w:rsidRDefault="00C84612" w:rsidP="007A1599">
      <w:pPr>
        <w:tabs>
          <w:tab w:val="left" w:pos="2040"/>
        </w:tabs>
        <w:spacing w:before="6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870149">
        <w:rPr>
          <w:rFonts w:cs="Arial"/>
          <w:b/>
          <w:bCs/>
          <w:sz w:val="20"/>
          <w:szCs w:val="20"/>
          <w:lang w:val="ru-RU"/>
        </w:rPr>
        <w:t xml:space="preserve">3. </w:t>
      </w:r>
      <w:r w:rsidR="00870149">
        <w:rPr>
          <w:rFonts w:cs="Arial"/>
          <w:b/>
          <w:bCs/>
          <w:sz w:val="20"/>
          <w:szCs w:val="20"/>
          <w:lang w:val="ru-RU"/>
        </w:rPr>
        <w:t xml:space="preserve">Доля поступивших инвестиций из указанных стран </w:t>
      </w:r>
      <w:r w:rsidR="009115F4">
        <w:rPr>
          <w:rFonts w:cs="Arial"/>
          <w:b/>
          <w:bCs/>
          <w:sz w:val="20"/>
          <w:szCs w:val="20"/>
          <w:lang w:val="ru-RU"/>
        </w:rPr>
        <w:t xml:space="preserve">в процентном соотношении </w:t>
      </w:r>
      <w:r w:rsidR="00870149">
        <w:rPr>
          <w:rFonts w:cs="Arial"/>
          <w:b/>
          <w:bCs/>
          <w:sz w:val="20"/>
          <w:szCs w:val="20"/>
          <w:lang w:val="ru-RU"/>
        </w:rPr>
        <w:t>(сумма должна равняться 100%)</w:t>
      </w:r>
      <w:r w:rsidR="004F4ACB" w:rsidRPr="00870149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3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790"/>
        <w:gridCol w:w="968"/>
        <w:gridCol w:w="1211"/>
        <w:gridCol w:w="968"/>
        <w:gridCol w:w="1129"/>
        <w:gridCol w:w="1163"/>
      </w:tblGrid>
      <w:tr w:rsidR="00822CE2" w:rsidRPr="00321229" w:rsidTr="00150395">
        <w:tc>
          <w:tcPr>
            <w:tcW w:w="1418" w:type="dxa"/>
            <w:shd w:val="clear" w:color="auto" w:fill="auto"/>
          </w:tcPr>
          <w:p w:rsidR="004144B1" w:rsidRPr="00562B1A" w:rsidRDefault="00403000" w:rsidP="00822CE2">
            <w:pPr>
              <w:tabs>
                <w:tab w:val="left" w:pos="2040"/>
              </w:tabs>
              <w:spacing w:before="60" w:after="60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Кыргызстан</w:t>
            </w:r>
          </w:p>
        </w:tc>
        <w:bookmarkStart w:id="24" w:name="ТекстовоеПоле24"/>
        <w:tc>
          <w:tcPr>
            <w:tcW w:w="709" w:type="dxa"/>
            <w:shd w:val="clear" w:color="auto" w:fill="auto"/>
          </w:tcPr>
          <w:p w:rsidR="004144B1" w:rsidRPr="00562B1A" w:rsidRDefault="0013116C" w:rsidP="00D84BF5">
            <w:pPr>
              <w:tabs>
                <w:tab w:val="left" w:pos="2040"/>
              </w:tabs>
              <w:spacing w:before="60" w:after="60"/>
              <w:ind w:left="-675" w:right="34"/>
              <w:jc w:val="righ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fldChar w:fldCharType="begin">
                <w:ffData>
                  <w:name w:val="ТекстовоеПоле2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ru-RU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ru-RU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ru-RU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fldChar w:fldCharType="end"/>
            </w:r>
            <w:bookmarkEnd w:id="24"/>
            <w:r w:rsidR="004144B1" w:rsidRPr="00562B1A">
              <w:rPr>
                <w:rFonts w:cs="Arial"/>
                <w:b/>
                <w:bCs/>
                <w:sz w:val="20"/>
                <w:szCs w:val="20"/>
                <w:lang w:val="ru-RU"/>
              </w:rPr>
              <w:t>%</w:t>
            </w:r>
          </w:p>
        </w:tc>
        <w:tc>
          <w:tcPr>
            <w:tcW w:w="1790" w:type="dxa"/>
            <w:shd w:val="clear" w:color="auto" w:fill="auto"/>
          </w:tcPr>
          <w:p w:rsidR="007E751B" w:rsidRPr="007E751B" w:rsidRDefault="007E751B" w:rsidP="00D84BF5">
            <w:pPr>
              <w:tabs>
                <w:tab w:val="left" w:pos="2040"/>
              </w:tabs>
              <w:spacing w:before="60" w:after="60"/>
              <w:ind w:left="175"/>
              <w:rPr>
                <w:rFonts w:cs="Arial"/>
                <w:sz w:val="20"/>
                <w:szCs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 xml:space="preserve">Соединенное Королевство </w:t>
            </w:r>
          </w:p>
        </w:tc>
        <w:bookmarkStart w:id="25" w:name="ТекстовоеПоле4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339" w:right="240"/>
              <w:jc w:val="right"/>
              <w:rPr>
                <w:rFonts w:cs="Arial"/>
                <w:b/>
                <w:bCs/>
                <w:noProof/>
                <w:sz w:val="20"/>
                <w:szCs w:val="20"/>
              </w:rPr>
            </w:pP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begin">
                <w:ffData>
                  <w:name w:val="ТекстовоеПоле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separate"/>
            </w:r>
            <w:r w:rsidR="000532BB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0532BB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0532BB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end"/>
            </w:r>
            <w:bookmarkEnd w:id="25"/>
            <w:r w:rsidR="004144B1">
              <w:rPr>
                <w:rFonts w:cs="Arial"/>
                <w:b/>
                <w:bCs/>
                <w:noProof/>
                <w:sz w:val="20"/>
                <w:szCs w:val="20"/>
              </w:rPr>
              <w:t>%</w:t>
            </w:r>
          </w:p>
        </w:tc>
        <w:tc>
          <w:tcPr>
            <w:tcW w:w="1211" w:type="dxa"/>
            <w:shd w:val="clear" w:color="auto" w:fill="auto"/>
          </w:tcPr>
          <w:p w:rsidR="007E751B" w:rsidRPr="00403000" w:rsidRDefault="00403000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rFonts w:cs="Arial"/>
                <w:sz w:val="20"/>
                <w:szCs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Россия</w:t>
            </w:r>
          </w:p>
          <w:p w:rsidR="004144B1" w:rsidRPr="00321229" w:rsidRDefault="004144B1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sz w:val="20"/>
              </w:rPr>
            </w:pPr>
          </w:p>
        </w:tc>
        <w:bookmarkStart w:id="26" w:name="ТекстовоеПоле7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421" w:right="322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6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29" w:type="dxa"/>
            <w:shd w:val="clear" w:color="auto" w:fill="auto"/>
          </w:tcPr>
          <w:p w:rsidR="004144B1" w:rsidRPr="000038C5" w:rsidRDefault="000038C5" w:rsidP="00D84BF5">
            <w:pPr>
              <w:tabs>
                <w:tab w:val="left" w:pos="2040"/>
              </w:tabs>
              <w:spacing w:before="60" w:after="60"/>
              <w:ind w:left="29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США</w:t>
            </w:r>
          </w:p>
        </w:tc>
        <w:bookmarkStart w:id="27" w:name="ТекстовоеПоле10"/>
        <w:tc>
          <w:tcPr>
            <w:tcW w:w="1163" w:type="dxa"/>
            <w:shd w:val="clear" w:color="auto" w:fill="auto"/>
          </w:tcPr>
          <w:p w:rsidR="004144B1" w:rsidRPr="00321229" w:rsidRDefault="00D677C5" w:rsidP="00822CE2">
            <w:pPr>
              <w:tabs>
                <w:tab w:val="left" w:pos="2040"/>
              </w:tabs>
              <w:spacing w:before="60" w:after="6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7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</w:tr>
      <w:tr w:rsidR="00822CE2" w:rsidRPr="00321229" w:rsidTr="00150395">
        <w:tc>
          <w:tcPr>
            <w:tcW w:w="1418" w:type="dxa"/>
            <w:shd w:val="clear" w:color="auto" w:fill="auto"/>
          </w:tcPr>
          <w:p w:rsidR="004144B1" w:rsidRPr="00321229" w:rsidRDefault="00870149" w:rsidP="00822CE2">
            <w:pPr>
              <w:tabs>
                <w:tab w:val="left" w:pos="2040"/>
              </w:tabs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321229">
              <w:rPr>
                <w:rFonts w:cs="Arial"/>
                <w:sz w:val="20"/>
                <w:szCs w:val="20"/>
              </w:rPr>
              <w:t>Казахстан</w:t>
            </w:r>
          </w:p>
        </w:tc>
        <w:bookmarkStart w:id="28" w:name="ТекстовоеПоле2"/>
        <w:tc>
          <w:tcPr>
            <w:tcW w:w="709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675" w:right="34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8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90" w:type="dxa"/>
            <w:shd w:val="clear" w:color="auto" w:fill="auto"/>
          </w:tcPr>
          <w:p w:rsidR="004144B1" w:rsidRPr="00822CE2" w:rsidRDefault="00870149" w:rsidP="00D84BF5">
            <w:pPr>
              <w:tabs>
                <w:tab w:val="left" w:pos="2040"/>
              </w:tabs>
              <w:spacing w:before="60" w:after="60"/>
              <w:ind w:left="175"/>
              <w:rPr>
                <w:rFonts w:cs="Arial"/>
                <w:sz w:val="20"/>
                <w:szCs w:val="20"/>
              </w:rPr>
            </w:pPr>
            <w:r w:rsidRPr="00321229">
              <w:rPr>
                <w:rFonts w:cs="Arial"/>
                <w:sz w:val="20"/>
                <w:szCs w:val="20"/>
              </w:rPr>
              <w:t>Южная Корея</w:t>
            </w:r>
          </w:p>
        </w:tc>
        <w:bookmarkStart w:id="29" w:name="ТекстовоеПоле5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339" w:right="24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9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11" w:type="dxa"/>
            <w:shd w:val="clear" w:color="auto" w:fill="auto"/>
          </w:tcPr>
          <w:p w:rsidR="004144B1" w:rsidRPr="000038C5" w:rsidRDefault="000038C5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Турция</w:t>
            </w:r>
          </w:p>
        </w:tc>
        <w:bookmarkStart w:id="30" w:name="ТекстовоеПоле8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421" w:right="322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0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29" w:type="dxa"/>
            <w:shd w:val="clear" w:color="auto" w:fill="auto"/>
          </w:tcPr>
          <w:p w:rsidR="004144B1" w:rsidRPr="00D84BF5" w:rsidRDefault="00D84BF5" w:rsidP="00D84BF5">
            <w:pPr>
              <w:tabs>
                <w:tab w:val="left" w:pos="2040"/>
              </w:tabs>
              <w:spacing w:before="60" w:after="60"/>
              <w:ind w:left="29" w:right="-250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Германия</w:t>
            </w:r>
          </w:p>
        </w:tc>
        <w:bookmarkStart w:id="31" w:name="ТекстовоеПоле11"/>
        <w:tc>
          <w:tcPr>
            <w:tcW w:w="1163" w:type="dxa"/>
            <w:shd w:val="clear" w:color="auto" w:fill="auto"/>
          </w:tcPr>
          <w:p w:rsidR="004144B1" w:rsidRPr="00321229" w:rsidRDefault="00D677C5" w:rsidP="00822CE2">
            <w:pPr>
              <w:tabs>
                <w:tab w:val="left" w:pos="2040"/>
              </w:tabs>
              <w:spacing w:before="60" w:after="6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1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</w:tr>
      <w:tr w:rsidR="00BD1E8C" w:rsidRPr="00AF312F" w:rsidTr="00150395">
        <w:tc>
          <w:tcPr>
            <w:tcW w:w="1418" w:type="dxa"/>
            <w:shd w:val="clear" w:color="auto" w:fill="auto"/>
          </w:tcPr>
          <w:p w:rsidR="00BD1E8C" w:rsidRPr="00321229" w:rsidRDefault="00870149" w:rsidP="00822CE2">
            <w:pPr>
              <w:tabs>
                <w:tab w:val="left" w:pos="2040"/>
              </w:tabs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321229">
              <w:rPr>
                <w:rFonts w:cs="Arial"/>
                <w:bCs/>
                <w:sz w:val="20"/>
                <w:szCs w:val="20"/>
              </w:rPr>
              <w:t>Канада</w:t>
            </w:r>
          </w:p>
        </w:tc>
        <w:bookmarkStart w:id="32" w:name="ТекстовоеПоле3"/>
        <w:tc>
          <w:tcPr>
            <w:tcW w:w="709" w:type="dxa"/>
            <w:shd w:val="clear" w:color="auto" w:fill="auto"/>
          </w:tcPr>
          <w:p w:rsidR="00BD1E8C" w:rsidRPr="00321229" w:rsidRDefault="00D677C5" w:rsidP="00D84BF5">
            <w:pPr>
              <w:tabs>
                <w:tab w:val="left" w:pos="2040"/>
              </w:tabs>
              <w:spacing w:before="60" w:after="60"/>
              <w:ind w:left="-675" w:right="34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end"/>
            </w:r>
            <w:bookmarkEnd w:id="32"/>
            <w:r w:rsidR="00BD1E8C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90" w:type="dxa"/>
            <w:shd w:val="clear" w:color="auto" w:fill="auto"/>
          </w:tcPr>
          <w:p w:rsidR="00BD1E8C" w:rsidRPr="00822CE2" w:rsidRDefault="00870149" w:rsidP="00D84BF5">
            <w:pPr>
              <w:tabs>
                <w:tab w:val="left" w:pos="2040"/>
              </w:tabs>
              <w:spacing w:before="60" w:after="60"/>
              <w:ind w:left="175"/>
              <w:rPr>
                <w:rFonts w:cs="Arial"/>
                <w:sz w:val="20"/>
                <w:szCs w:val="20"/>
              </w:rPr>
            </w:pPr>
            <w:r w:rsidRPr="00321229">
              <w:rPr>
                <w:rFonts w:cs="Arial"/>
                <w:sz w:val="20"/>
                <w:szCs w:val="20"/>
              </w:rPr>
              <w:t>Австралия</w:t>
            </w:r>
          </w:p>
        </w:tc>
        <w:bookmarkStart w:id="33" w:name="ТекстовоеПоле6"/>
        <w:tc>
          <w:tcPr>
            <w:tcW w:w="968" w:type="dxa"/>
            <w:shd w:val="clear" w:color="auto" w:fill="auto"/>
          </w:tcPr>
          <w:p w:rsidR="00BD1E8C" w:rsidRPr="00321229" w:rsidRDefault="00D677C5" w:rsidP="00D84BF5">
            <w:pPr>
              <w:tabs>
                <w:tab w:val="left" w:pos="2040"/>
              </w:tabs>
              <w:spacing w:before="60" w:after="60"/>
              <w:ind w:left="-339" w:right="24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3"/>
            <w:r w:rsidR="00BD1E8C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11" w:type="dxa"/>
            <w:shd w:val="clear" w:color="auto" w:fill="auto"/>
          </w:tcPr>
          <w:p w:rsidR="00BD1E8C" w:rsidRPr="000038C5" w:rsidRDefault="00403000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sz w:val="20"/>
                <w:lang w:val="ru-RU"/>
              </w:rPr>
            </w:pPr>
            <w:r>
              <w:rPr>
                <w:rFonts w:cs="Arial"/>
                <w:bCs/>
                <w:sz w:val="20"/>
                <w:szCs w:val="20"/>
                <w:lang w:val="ru-RU"/>
              </w:rPr>
              <w:t>Китай</w:t>
            </w:r>
          </w:p>
        </w:tc>
        <w:bookmarkStart w:id="34" w:name="ТекстовоеПоле9"/>
        <w:tc>
          <w:tcPr>
            <w:tcW w:w="968" w:type="dxa"/>
            <w:shd w:val="clear" w:color="auto" w:fill="auto"/>
          </w:tcPr>
          <w:p w:rsidR="00BD1E8C" w:rsidRPr="00321229" w:rsidRDefault="00D677C5" w:rsidP="00D84BF5">
            <w:pPr>
              <w:tabs>
                <w:tab w:val="left" w:pos="2040"/>
              </w:tabs>
              <w:spacing w:before="60" w:after="60"/>
              <w:ind w:left="-421" w:right="322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4"/>
            <w:r w:rsidR="00BD1E8C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29" w:type="dxa"/>
            <w:shd w:val="clear" w:color="auto" w:fill="auto"/>
          </w:tcPr>
          <w:p w:rsidR="00A4575A" w:rsidRDefault="000038C5" w:rsidP="00D84BF5">
            <w:pPr>
              <w:tabs>
                <w:tab w:val="left" w:pos="2040"/>
              </w:tabs>
              <w:spacing w:before="60" w:after="60"/>
              <w:ind w:left="29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Другие</w:t>
            </w:r>
          </w:p>
          <w:p w:rsidR="00A4575A" w:rsidRPr="000038C5" w:rsidRDefault="00A4575A" w:rsidP="00D84BF5">
            <w:pPr>
              <w:tabs>
                <w:tab w:val="left" w:pos="2040"/>
              </w:tabs>
              <w:spacing w:before="60" w:after="60"/>
              <w:ind w:left="29"/>
              <w:rPr>
                <w:sz w:val="20"/>
                <w:lang w:val="ru-RU"/>
              </w:rPr>
            </w:pPr>
          </w:p>
        </w:tc>
        <w:tc>
          <w:tcPr>
            <w:tcW w:w="1163" w:type="dxa"/>
            <w:shd w:val="clear" w:color="auto" w:fill="auto"/>
          </w:tcPr>
          <w:p w:rsidR="00BD1E8C" w:rsidRPr="00BD1E8C" w:rsidRDefault="00D677C5" w:rsidP="00BD1E8C">
            <w:pPr>
              <w:tabs>
                <w:tab w:val="left" w:pos="2040"/>
              </w:tabs>
              <w:spacing w:before="60" w:after="60"/>
              <w:jc w:val="right"/>
              <w:rPr>
                <w:rFonts w:cs="Arial"/>
                <w:b/>
                <w:bCs/>
                <w:noProof/>
                <w:sz w:val="20"/>
                <w:szCs w:val="20"/>
              </w:rPr>
            </w:pP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end"/>
            </w:r>
            <w:r w:rsidR="00BD1E8C">
              <w:rPr>
                <w:rFonts w:cs="Arial"/>
                <w:b/>
                <w:bCs/>
                <w:noProof/>
                <w:sz w:val="20"/>
                <w:szCs w:val="20"/>
              </w:rPr>
              <w:t>%</w:t>
            </w:r>
          </w:p>
        </w:tc>
      </w:tr>
    </w:tbl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47"/>
      </w:tblGrid>
      <w:tr w:rsidR="00C60C9A" w:rsidTr="00C60C9A">
        <w:sdt>
          <w:sdtPr>
            <w:rPr>
              <w:rFonts w:cs="Arial"/>
              <w:b/>
              <w:bCs/>
              <w:sz w:val="20"/>
              <w:szCs w:val="20"/>
              <w:lang w:val="ru-RU"/>
            </w:rPr>
            <w:id w:val="-234937684"/>
            <w:placeholder>
              <w:docPart w:val="F022236882D04564A6A7C3259D75C0F6"/>
            </w:placeholder>
            <w:showingPlcHdr/>
            <w:text/>
          </w:sdtPr>
          <w:sdtEndPr/>
          <w:sdtContent>
            <w:tc>
              <w:tcPr>
                <w:tcW w:w="9847" w:type="dxa"/>
                <w:vAlign w:val="center"/>
              </w:tcPr>
              <w:p w:rsidR="00C60C9A" w:rsidRDefault="00150395" w:rsidP="00150395">
                <w:pPr>
                  <w:spacing w:line="240" w:lineRule="auto"/>
                  <w:jc w:val="right"/>
                  <w:rPr>
                    <w:rFonts w:cs="Arial"/>
                    <w:b/>
                    <w:bCs/>
                    <w:sz w:val="20"/>
                    <w:szCs w:val="20"/>
                    <w:lang w:val="ru-RU"/>
                  </w:rPr>
                </w:pPr>
                <w:r>
                  <w:rPr>
                    <w:rStyle w:val="af7"/>
                    <w:lang w:val="ru-RU"/>
                  </w:rPr>
                  <w:t>Пожалуйста, укажите страну</w:t>
                </w:r>
              </w:p>
            </w:tc>
          </w:sdtContent>
        </w:sdt>
      </w:tr>
    </w:tbl>
    <w:p w:rsidR="00602690" w:rsidRDefault="00602690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602690" w:rsidRDefault="00602690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602690" w:rsidRDefault="00602690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7A1599" w:rsidRPr="007A1599" w:rsidRDefault="007A1599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C60C9A" w:rsidRPr="00C60C9A" w:rsidRDefault="00C60C9A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en-US"/>
        </w:rPr>
      </w:pPr>
    </w:p>
    <w:p w:rsidR="00A87944" w:rsidRPr="000038C5" w:rsidRDefault="00964E83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 xml:space="preserve">4. </w:t>
      </w:r>
      <w:r w:rsidR="000038C5">
        <w:rPr>
          <w:rFonts w:cs="Arial"/>
          <w:b/>
          <w:bCs/>
          <w:sz w:val="20"/>
          <w:szCs w:val="20"/>
          <w:lang w:val="ru-RU"/>
        </w:rPr>
        <w:t>Общий объем ваших инвестиций</w:t>
      </w:r>
      <w:r w:rsidR="00243732">
        <w:rPr>
          <w:rFonts w:cs="Arial"/>
          <w:b/>
          <w:bCs/>
          <w:sz w:val="20"/>
          <w:szCs w:val="20"/>
          <w:lang w:val="ru-RU"/>
        </w:rPr>
        <w:t>, осуществленных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в Кыргызстан</w:t>
      </w:r>
      <w:r w:rsidR="00243732">
        <w:rPr>
          <w:rFonts w:cs="Arial"/>
          <w:b/>
          <w:bCs/>
          <w:sz w:val="20"/>
          <w:szCs w:val="20"/>
          <w:lang w:val="ru-RU"/>
        </w:rPr>
        <w:t>е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</w:t>
      </w:r>
      <w:r w:rsidR="00403000">
        <w:rPr>
          <w:rFonts w:cs="Arial"/>
          <w:b/>
          <w:bCs/>
          <w:sz w:val="20"/>
          <w:szCs w:val="20"/>
          <w:lang w:val="ru-RU"/>
        </w:rPr>
        <w:t>на сегодняшний день</w:t>
      </w:r>
      <w:r w:rsidR="00243732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709"/>
        <w:gridCol w:w="1701"/>
        <w:gridCol w:w="708"/>
        <w:gridCol w:w="1843"/>
        <w:gridCol w:w="992"/>
        <w:gridCol w:w="1701"/>
        <w:gridCol w:w="708"/>
      </w:tblGrid>
      <w:tr w:rsidR="006B16DE" w:rsidTr="007A1599">
        <w:trPr>
          <w:trHeight w:val="792"/>
        </w:trPr>
        <w:tc>
          <w:tcPr>
            <w:tcW w:w="1418" w:type="dxa"/>
            <w:vAlign w:val="center"/>
          </w:tcPr>
          <w:p w:rsidR="00667564" w:rsidRPr="00D677C5" w:rsidRDefault="000038C5" w:rsidP="00FF3AC3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До </w:t>
            </w:r>
            <w:r w:rsidR="00667564" w:rsidRPr="00D677C5">
              <w:rPr>
                <w:sz w:val="20"/>
                <w:lang w:val="ru-RU"/>
              </w:rPr>
              <w:t>$100</w:t>
            </w:r>
            <w:r w:rsidR="00FF3AC3">
              <w:rPr>
                <w:sz w:val="20"/>
                <w:lang w:val="ru-RU"/>
              </w:rPr>
              <w:t xml:space="preserve"> </w:t>
            </w:r>
            <w:r w:rsidR="00667564" w:rsidRPr="00D677C5">
              <w:rPr>
                <w:sz w:val="20"/>
                <w:lang w:val="ru-RU"/>
              </w:rPr>
              <w:t>000</w:t>
            </w:r>
          </w:p>
        </w:tc>
        <w:tc>
          <w:tcPr>
            <w:tcW w:w="709" w:type="dxa"/>
            <w:vAlign w:val="center"/>
          </w:tcPr>
          <w:p w:rsidR="00667564" w:rsidRPr="00AC47E3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322E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93322E">
              <w:rPr>
                <w:lang w:val="ru-RU"/>
              </w:rPr>
              <w:instrText xml:space="preserve">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038C5" w:rsidRPr="00CB060C" w:rsidRDefault="000038C5" w:rsidP="000038C5">
            <w:pPr>
              <w:ind w:left="-108"/>
              <w:jc w:val="right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От $100</w:t>
            </w:r>
            <w:r w:rsidR="00FF3AC3">
              <w:rPr>
                <w:sz w:val="20"/>
                <w:lang w:val="ru-RU"/>
              </w:rPr>
              <w:t xml:space="preserve"> </w:t>
            </w:r>
            <w:r w:rsidRPr="00CB060C">
              <w:rPr>
                <w:sz w:val="20"/>
                <w:lang w:val="ru-RU"/>
              </w:rPr>
              <w:t xml:space="preserve">000 до </w:t>
            </w:r>
          </w:p>
          <w:p w:rsidR="00667564" w:rsidRPr="00403000" w:rsidRDefault="000038C5" w:rsidP="00FF3AC3">
            <w:pPr>
              <w:spacing w:line="240" w:lineRule="auto"/>
              <w:jc w:val="center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$500</w:t>
            </w:r>
            <w:r w:rsidR="00FF3AC3">
              <w:rPr>
                <w:sz w:val="20"/>
                <w:lang w:val="ru-RU"/>
              </w:rPr>
              <w:t xml:space="preserve"> </w:t>
            </w:r>
            <w:r w:rsidRPr="00CB060C">
              <w:rPr>
                <w:sz w:val="20"/>
                <w:lang w:val="ru-RU"/>
              </w:rPr>
              <w:t>000</w:t>
            </w:r>
          </w:p>
        </w:tc>
        <w:tc>
          <w:tcPr>
            <w:tcW w:w="708" w:type="dxa"/>
            <w:vAlign w:val="center"/>
          </w:tcPr>
          <w:p w:rsidR="00667564" w:rsidRPr="00AC47E3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03000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403000">
              <w:rPr>
                <w:lang w:val="ru-RU"/>
              </w:rPr>
              <w:instrText xml:space="preserve"> </w:instrText>
            </w:r>
            <w:r>
              <w:fldChar w:fldCharType="end"/>
            </w:r>
          </w:p>
        </w:tc>
        <w:tc>
          <w:tcPr>
            <w:tcW w:w="1843" w:type="dxa"/>
            <w:vAlign w:val="center"/>
          </w:tcPr>
          <w:p w:rsidR="000038C5" w:rsidRPr="00CB060C" w:rsidRDefault="000038C5" w:rsidP="00B75FE6">
            <w:pPr>
              <w:ind w:left="176"/>
              <w:jc w:val="right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От $500</w:t>
            </w:r>
            <w:r w:rsidR="00FF3AC3">
              <w:rPr>
                <w:sz w:val="20"/>
                <w:lang w:val="ru-RU"/>
              </w:rPr>
              <w:t xml:space="preserve"> </w:t>
            </w:r>
            <w:r w:rsidRPr="00CB060C">
              <w:rPr>
                <w:sz w:val="20"/>
                <w:lang w:val="ru-RU"/>
              </w:rPr>
              <w:t xml:space="preserve">000 до </w:t>
            </w:r>
          </w:p>
          <w:p w:rsidR="00667564" w:rsidRPr="00403000" w:rsidRDefault="00FF3AC3" w:rsidP="00B75FE6">
            <w:pPr>
              <w:spacing w:line="240" w:lineRule="auto"/>
              <w:ind w:left="176"/>
              <w:jc w:val="center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$</w:t>
            </w:r>
            <w:r w:rsidR="000038C5" w:rsidRPr="00CB060C">
              <w:rPr>
                <w:sz w:val="20"/>
                <w:lang w:val="ru-RU"/>
              </w:rPr>
              <w:t>1 млн</w:t>
            </w:r>
          </w:p>
        </w:tc>
        <w:tc>
          <w:tcPr>
            <w:tcW w:w="992" w:type="dxa"/>
            <w:vAlign w:val="center"/>
          </w:tcPr>
          <w:p w:rsidR="00667564" w:rsidRPr="00403000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03000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403000">
              <w:rPr>
                <w:lang w:val="ru-RU"/>
              </w:rPr>
              <w:instrText xml:space="preserve">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667564" w:rsidRPr="00FF3AC3" w:rsidRDefault="000038C5" w:rsidP="00B75FE6">
            <w:pPr>
              <w:spacing w:line="240" w:lineRule="auto"/>
              <w:ind w:left="176"/>
              <w:jc w:val="center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 xml:space="preserve">От </w:t>
            </w:r>
            <w:r w:rsidR="00FF3AC3" w:rsidRPr="00CB060C">
              <w:rPr>
                <w:sz w:val="20"/>
                <w:lang w:val="ru-RU"/>
              </w:rPr>
              <w:t>$</w:t>
            </w:r>
            <w:r w:rsidRPr="00CB060C">
              <w:rPr>
                <w:sz w:val="20"/>
                <w:lang w:val="ru-RU"/>
              </w:rPr>
              <w:t>1</w:t>
            </w:r>
            <w:r w:rsidR="00FF3AC3">
              <w:rPr>
                <w:sz w:val="20"/>
                <w:lang w:val="ru-RU"/>
              </w:rPr>
              <w:t xml:space="preserve"> </w:t>
            </w:r>
            <w:r w:rsidR="0027629E" w:rsidRPr="00CB060C">
              <w:rPr>
                <w:sz w:val="20"/>
                <w:lang w:val="ru-RU"/>
              </w:rPr>
              <w:t xml:space="preserve">млн </w:t>
            </w:r>
            <w:r w:rsidRPr="00CB060C">
              <w:rPr>
                <w:sz w:val="20"/>
                <w:lang w:val="ru-RU"/>
              </w:rPr>
              <w:t xml:space="preserve">до </w:t>
            </w:r>
            <w:r w:rsidR="00FF3AC3" w:rsidRPr="00CB060C">
              <w:rPr>
                <w:sz w:val="20"/>
                <w:lang w:val="ru-RU"/>
              </w:rPr>
              <w:t>$</w:t>
            </w:r>
            <w:r w:rsidRPr="00CB060C">
              <w:rPr>
                <w:sz w:val="20"/>
                <w:lang w:val="ru-RU"/>
              </w:rPr>
              <w:t xml:space="preserve">2 </w:t>
            </w:r>
            <w:r w:rsidR="0027629E" w:rsidRPr="00CB060C">
              <w:rPr>
                <w:sz w:val="20"/>
                <w:lang w:val="ru-RU"/>
              </w:rPr>
              <w:t>млн</w:t>
            </w:r>
          </w:p>
        </w:tc>
        <w:tc>
          <w:tcPr>
            <w:tcW w:w="708" w:type="dxa"/>
            <w:vAlign w:val="center"/>
          </w:tcPr>
          <w:p w:rsidR="00667564" w:rsidRPr="007A1BBA" w:rsidRDefault="00AC47E3" w:rsidP="00B75FE6">
            <w:pPr>
              <w:tabs>
                <w:tab w:val="left" w:pos="317"/>
              </w:tabs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6B16DE" w:rsidTr="007A1599">
        <w:tc>
          <w:tcPr>
            <w:tcW w:w="1418" w:type="dxa"/>
            <w:vAlign w:val="center"/>
          </w:tcPr>
          <w:p w:rsidR="00667564" w:rsidRDefault="000038C5" w:rsidP="0027629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="00FF3AC3">
              <w:rPr>
                <w:sz w:val="20"/>
                <w:lang w:val="ru-RU"/>
              </w:rPr>
              <w:t>$</w:t>
            </w:r>
            <w:r>
              <w:rPr>
                <w:sz w:val="20"/>
              </w:rPr>
              <w:t>2</w:t>
            </w:r>
            <w:r w:rsidR="0027629E">
              <w:rPr>
                <w:sz w:val="20"/>
                <w:lang w:val="ru-RU"/>
              </w:rPr>
              <w:t xml:space="preserve"> </w:t>
            </w:r>
            <w:r w:rsidR="0027629E" w:rsidRPr="00CB060C">
              <w:rPr>
                <w:sz w:val="20"/>
                <w:lang w:val="ru-RU"/>
              </w:rPr>
              <w:t>млн</w:t>
            </w:r>
            <w:r>
              <w:rPr>
                <w:sz w:val="20"/>
              </w:rPr>
              <w:t xml:space="preserve"> до </w:t>
            </w:r>
            <w:r w:rsidR="00FF3AC3">
              <w:rPr>
                <w:sz w:val="20"/>
                <w:lang w:val="ru-RU"/>
              </w:rPr>
              <w:t>$</w:t>
            </w:r>
            <w:r>
              <w:rPr>
                <w:sz w:val="20"/>
              </w:rPr>
              <w:t>3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709" w:type="dxa"/>
            <w:vAlign w:val="center"/>
          </w:tcPr>
          <w:p w:rsidR="00667564" w:rsidRPr="00AC47E3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667564" w:rsidRDefault="000038C5" w:rsidP="0027629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="0027629E">
              <w:rPr>
                <w:sz w:val="20"/>
                <w:lang w:val="ru-RU"/>
              </w:rPr>
              <w:t>$</w:t>
            </w:r>
            <w:r w:rsidR="0027629E">
              <w:rPr>
                <w:sz w:val="20"/>
              </w:rPr>
              <w:t>3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  <w:r w:rsidR="0027629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до </w:t>
            </w:r>
            <w:r w:rsidR="0027629E">
              <w:rPr>
                <w:sz w:val="20"/>
                <w:lang w:val="ru-RU"/>
              </w:rPr>
              <w:t>$4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708" w:type="dxa"/>
            <w:vAlign w:val="center"/>
          </w:tcPr>
          <w:p w:rsidR="00667564" w:rsidRDefault="00AC47E3" w:rsidP="00B75FE6">
            <w:pPr>
              <w:spacing w:line="240" w:lineRule="auto"/>
              <w:ind w:left="-108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843" w:type="dxa"/>
            <w:vAlign w:val="center"/>
          </w:tcPr>
          <w:p w:rsidR="00667564" w:rsidRDefault="000038C5" w:rsidP="00B75FE6">
            <w:pPr>
              <w:spacing w:line="240" w:lineRule="auto"/>
              <w:ind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="0027629E">
              <w:rPr>
                <w:sz w:val="20"/>
                <w:lang w:val="ru-RU"/>
              </w:rPr>
              <w:t>$4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  <w:r w:rsidR="0027629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до </w:t>
            </w:r>
            <w:r w:rsidR="0027629E">
              <w:rPr>
                <w:sz w:val="20"/>
                <w:lang w:val="ru-RU"/>
              </w:rPr>
              <w:t>$5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992" w:type="dxa"/>
            <w:vAlign w:val="center"/>
          </w:tcPr>
          <w:p w:rsidR="00667564" w:rsidRDefault="00AC47E3" w:rsidP="00B75FE6">
            <w:pPr>
              <w:spacing w:line="240" w:lineRule="auto"/>
              <w:ind w:left="-108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667564" w:rsidRDefault="000038C5" w:rsidP="00B75FE6">
            <w:pPr>
              <w:spacing w:line="240" w:lineRule="auto"/>
              <w:ind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Более </w:t>
            </w:r>
            <w:r w:rsidR="0027629E">
              <w:rPr>
                <w:sz w:val="20"/>
                <w:lang w:val="ru-RU"/>
              </w:rPr>
              <w:t>$5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708" w:type="dxa"/>
            <w:vAlign w:val="center"/>
          </w:tcPr>
          <w:p w:rsidR="00667564" w:rsidRDefault="00AC47E3" w:rsidP="00B75FE6">
            <w:pPr>
              <w:tabs>
                <w:tab w:val="left" w:pos="317"/>
              </w:tabs>
              <w:spacing w:line="240" w:lineRule="auto"/>
              <w:ind w:left="-108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203D12" w:rsidRPr="000038C5" w:rsidRDefault="005008C8" w:rsidP="00660F06">
      <w:pPr>
        <w:tabs>
          <w:tab w:val="left" w:pos="2040"/>
        </w:tabs>
        <w:spacing w:before="400" w:after="120"/>
        <w:ind w:left="142" w:right="-425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>5</w:t>
      </w:r>
      <w:r w:rsidR="00203D12" w:rsidRPr="000038C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0038C5">
        <w:rPr>
          <w:rFonts w:cs="Arial"/>
          <w:b/>
          <w:bCs/>
          <w:sz w:val="20"/>
          <w:szCs w:val="20"/>
          <w:lang w:val="ru-RU"/>
        </w:rPr>
        <w:t>Насколько изменился объем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в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аши</w:t>
      </w:r>
      <w:r w:rsidR="000038C5">
        <w:rPr>
          <w:rFonts w:cs="Arial"/>
          <w:b/>
          <w:bCs/>
          <w:sz w:val="20"/>
          <w:szCs w:val="20"/>
          <w:lang w:val="ru-RU"/>
        </w:rPr>
        <w:t>х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инвестиций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в Кыргызстан</w:t>
      </w:r>
      <w:r w:rsidR="00243732">
        <w:rPr>
          <w:rFonts w:cs="Arial"/>
          <w:b/>
          <w:bCs/>
          <w:sz w:val="20"/>
          <w:szCs w:val="20"/>
          <w:lang w:val="ru-RU"/>
        </w:rPr>
        <w:t>е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в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25419D">
        <w:rPr>
          <w:rFonts w:cs="Arial"/>
          <w:b/>
          <w:bCs/>
          <w:sz w:val="20"/>
          <w:szCs w:val="20"/>
          <w:lang w:val="ru-RU"/>
        </w:rPr>
        <w:t>5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602690">
        <w:rPr>
          <w:rFonts w:cs="Arial"/>
          <w:b/>
          <w:bCs/>
          <w:sz w:val="20"/>
          <w:szCs w:val="20"/>
          <w:lang w:val="ru-RU"/>
        </w:rPr>
        <w:t>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по сравнению с </w:t>
      </w:r>
      <w:r w:rsidR="00602690">
        <w:rPr>
          <w:rFonts w:cs="Arial"/>
          <w:b/>
          <w:bCs/>
          <w:sz w:val="20"/>
          <w:szCs w:val="20"/>
          <w:lang w:val="ru-RU"/>
        </w:rPr>
        <w:t>201</w:t>
      </w:r>
      <w:r w:rsidR="0025419D">
        <w:rPr>
          <w:rFonts w:cs="Arial"/>
          <w:b/>
          <w:bCs/>
          <w:sz w:val="20"/>
          <w:szCs w:val="20"/>
          <w:lang w:val="ru-RU"/>
        </w:rPr>
        <w:t>4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годом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426"/>
        <w:gridCol w:w="1134"/>
        <w:gridCol w:w="425"/>
        <w:gridCol w:w="1134"/>
        <w:gridCol w:w="425"/>
        <w:gridCol w:w="1134"/>
        <w:gridCol w:w="567"/>
        <w:gridCol w:w="1134"/>
        <w:gridCol w:w="567"/>
        <w:gridCol w:w="1134"/>
        <w:gridCol w:w="425"/>
      </w:tblGrid>
      <w:tr w:rsidR="00B67EB1" w:rsidTr="001F384A">
        <w:trPr>
          <w:trHeight w:val="567"/>
        </w:trPr>
        <w:tc>
          <w:tcPr>
            <w:tcW w:w="1276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Без изменений</w:t>
            </w:r>
          </w:p>
        </w:tc>
        <w:tc>
          <w:tcPr>
            <w:tcW w:w="426" w:type="dxa"/>
            <w:vAlign w:val="center"/>
          </w:tcPr>
          <w:p w:rsidR="00DF11E4" w:rsidRPr="007A1BBA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Прирост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51-75%</w:t>
            </w:r>
          </w:p>
        </w:tc>
        <w:tc>
          <w:tcPr>
            <w:tcW w:w="567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76-100%</w:t>
            </w:r>
          </w:p>
        </w:tc>
        <w:tc>
          <w:tcPr>
            <w:tcW w:w="567" w:type="dxa"/>
            <w:vAlign w:val="center"/>
          </w:tcPr>
          <w:p w:rsidR="00DF11E4" w:rsidRDefault="00AC47E3" w:rsidP="00FA4213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Pr="006B16DE" w:rsidRDefault="000038C5" w:rsidP="00FA4213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67EB1" w:rsidTr="001F384A">
        <w:trPr>
          <w:trHeight w:val="567"/>
        </w:trPr>
        <w:tc>
          <w:tcPr>
            <w:tcW w:w="1276" w:type="dxa"/>
            <w:vAlign w:val="center"/>
          </w:tcPr>
          <w:p w:rsidR="00DF11E4" w:rsidRPr="000038C5" w:rsidRDefault="000038C5" w:rsidP="00FA4213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знаю</w:t>
            </w:r>
          </w:p>
        </w:tc>
        <w:tc>
          <w:tcPr>
            <w:tcW w:w="426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51-75%</w:t>
            </w:r>
          </w:p>
        </w:tc>
        <w:tc>
          <w:tcPr>
            <w:tcW w:w="567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76-100%</w:t>
            </w:r>
          </w:p>
        </w:tc>
        <w:tc>
          <w:tcPr>
            <w:tcW w:w="567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Pr="006B16DE" w:rsidRDefault="000038C5" w:rsidP="001F384A">
            <w:pPr>
              <w:spacing w:line="240" w:lineRule="auto"/>
              <w:ind w:right="-108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Снижение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0038C5" w:rsidRPr="00EA0957" w:rsidRDefault="005008C8" w:rsidP="000038C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>6</w:t>
      </w:r>
      <w:r w:rsidR="00203D12" w:rsidRPr="000038C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Планируете ли </w:t>
      </w:r>
      <w:r w:rsidR="007A1599">
        <w:rPr>
          <w:rFonts w:cs="Arial"/>
          <w:b/>
          <w:bCs/>
          <w:sz w:val="20"/>
          <w:szCs w:val="20"/>
          <w:lang w:val="ru-RU"/>
        </w:rPr>
        <w:t>Вы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увеличить или уменьшить </w:t>
      </w:r>
      <w:r w:rsidR="000038C5">
        <w:rPr>
          <w:rFonts w:cs="Arial"/>
          <w:b/>
          <w:bCs/>
          <w:sz w:val="20"/>
          <w:szCs w:val="20"/>
          <w:lang w:val="ru-RU"/>
        </w:rPr>
        <w:t>инвестиции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в </w:t>
      </w:r>
      <w:r w:rsidR="00602690">
        <w:rPr>
          <w:rFonts w:cs="Arial"/>
          <w:b/>
          <w:bCs/>
          <w:sz w:val="20"/>
          <w:szCs w:val="20"/>
          <w:lang w:val="ru-RU"/>
        </w:rPr>
        <w:t>2016 году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по сравнению с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2015 годом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?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426"/>
        <w:gridCol w:w="1134"/>
        <w:gridCol w:w="425"/>
        <w:gridCol w:w="1134"/>
        <w:gridCol w:w="425"/>
        <w:gridCol w:w="1134"/>
        <w:gridCol w:w="567"/>
        <w:gridCol w:w="1134"/>
        <w:gridCol w:w="567"/>
        <w:gridCol w:w="1134"/>
        <w:gridCol w:w="425"/>
      </w:tblGrid>
      <w:tr w:rsidR="000038C5" w:rsidTr="001F384A">
        <w:trPr>
          <w:trHeight w:val="567"/>
        </w:trPr>
        <w:tc>
          <w:tcPr>
            <w:tcW w:w="1276" w:type="dxa"/>
            <w:vAlign w:val="center"/>
          </w:tcPr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Без изменений</w:t>
            </w:r>
          </w:p>
        </w:tc>
        <w:tc>
          <w:tcPr>
            <w:tcW w:w="426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5B563F" w:rsidRDefault="000038C5" w:rsidP="001445D8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Прирост</w:t>
            </w:r>
            <w:r>
              <w:rPr>
                <w:sz w:val="20"/>
              </w:rPr>
              <w:t xml:space="preserve"> </w:t>
            </w:r>
          </w:p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0038C5" w:rsidRDefault="00AC47E3" w:rsidP="001445D8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5B563F" w:rsidRDefault="000038C5" w:rsidP="005B563F">
            <w:pPr>
              <w:ind w:left="-108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Прирост </w:t>
            </w:r>
          </w:p>
          <w:p w:rsidR="000038C5" w:rsidRPr="000038C5" w:rsidRDefault="000038C5" w:rsidP="005B563F">
            <w:pPr>
              <w:ind w:left="-108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51-75%</w:t>
            </w:r>
          </w:p>
        </w:tc>
        <w:tc>
          <w:tcPr>
            <w:tcW w:w="567" w:type="dxa"/>
            <w:vAlign w:val="center"/>
          </w:tcPr>
          <w:p w:rsidR="000038C5" w:rsidRDefault="00AC47E3" w:rsidP="001445D8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76-100%</w:t>
            </w:r>
          </w:p>
        </w:tc>
        <w:tc>
          <w:tcPr>
            <w:tcW w:w="567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Pr="006B16DE" w:rsidRDefault="000038C5" w:rsidP="001445D8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0038C5" w:rsidTr="001F384A">
        <w:trPr>
          <w:trHeight w:val="567"/>
        </w:trPr>
        <w:tc>
          <w:tcPr>
            <w:tcW w:w="1276" w:type="dxa"/>
            <w:vAlign w:val="center"/>
          </w:tcPr>
          <w:p w:rsidR="000038C5" w:rsidRPr="000038C5" w:rsidRDefault="000038C5" w:rsidP="001445D8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знаю</w:t>
            </w:r>
          </w:p>
        </w:tc>
        <w:tc>
          <w:tcPr>
            <w:tcW w:w="426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 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51-75%</w:t>
            </w:r>
          </w:p>
        </w:tc>
        <w:tc>
          <w:tcPr>
            <w:tcW w:w="567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76-100%</w:t>
            </w:r>
          </w:p>
        </w:tc>
        <w:tc>
          <w:tcPr>
            <w:tcW w:w="567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Pr="006B16DE" w:rsidRDefault="000038C5" w:rsidP="001F384A">
            <w:pPr>
              <w:spacing w:line="240" w:lineRule="auto"/>
              <w:ind w:right="-108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Снижение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0038C5" w:rsidRPr="00CB060C" w:rsidRDefault="008E5EEE" w:rsidP="000038C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 xml:space="preserve">7. 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Доходы вашей компании 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в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25419D">
        <w:rPr>
          <w:rFonts w:cs="Arial"/>
          <w:b/>
          <w:bCs/>
          <w:sz w:val="20"/>
          <w:szCs w:val="20"/>
          <w:lang w:val="ru-RU"/>
        </w:rPr>
        <w:t>5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год</w:t>
      </w:r>
      <w:r w:rsidR="00602690">
        <w:rPr>
          <w:rFonts w:cs="Arial"/>
          <w:b/>
          <w:bCs/>
          <w:sz w:val="20"/>
          <w:szCs w:val="20"/>
          <w:lang w:val="ru-RU"/>
        </w:rPr>
        <w:t>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по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сравнени</w:t>
      </w:r>
      <w:r w:rsidR="000038C5">
        <w:rPr>
          <w:rFonts w:cs="Arial"/>
          <w:b/>
          <w:bCs/>
          <w:sz w:val="20"/>
          <w:szCs w:val="20"/>
          <w:lang w:val="ru-RU"/>
        </w:rPr>
        <w:t>ю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с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25419D">
        <w:rPr>
          <w:rFonts w:cs="Arial"/>
          <w:b/>
          <w:bCs/>
          <w:sz w:val="20"/>
          <w:szCs w:val="20"/>
          <w:lang w:val="ru-RU"/>
        </w:rPr>
        <w:t>4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602690">
        <w:rPr>
          <w:rFonts w:cs="Arial"/>
          <w:b/>
          <w:bCs/>
          <w:sz w:val="20"/>
          <w:szCs w:val="20"/>
          <w:lang w:val="ru-RU"/>
        </w:rPr>
        <w:t>ом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92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9"/>
        <w:gridCol w:w="423"/>
        <w:gridCol w:w="1535"/>
        <w:gridCol w:w="449"/>
        <w:gridCol w:w="1706"/>
        <w:gridCol w:w="420"/>
        <w:gridCol w:w="1701"/>
        <w:gridCol w:w="421"/>
        <w:gridCol w:w="1422"/>
        <w:gridCol w:w="569"/>
      </w:tblGrid>
      <w:tr w:rsidR="003C172C" w:rsidTr="00425B72">
        <w:trPr>
          <w:trHeight w:val="609"/>
        </w:trPr>
        <w:tc>
          <w:tcPr>
            <w:tcW w:w="1279" w:type="dxa"/>
            <w:vAlign w:val="center"/>
          </w:tcPr>
          <w:p w:rsidR="003C172C" w:rsidRPr="000038C5" w:rsidRDefault="000038C5" w:rsidP="00F17CB7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>Без изменений</w:t>
            </w:r>
          </w:p>
        </w:tc>
        <w:tc>
          <w:tcPr>
            <w:tcW w:w="423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35" w:type="dxa"/>
            <w:vAlign w:val="center"/>
          </w:tcPr>
          <w:p w:rsidR="003C172C" w:rsidRPr="000038C5" w:rsidRDefault="00B75FE6" w:rsidP="007A1599">
            <w:pPr>
              <w:spacing w:line="240" w:lineRule="auto"/>
              <w:ind w:right="-274"/>
              <w:jc w:val="center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>Более</w:t>
            </w:r>
            <w:r w:rsidR="000038C5">
              <w:rPr>
                <w:rFonts w:cs="Arial"/>
                <w:sz w:val="20"/>
                <w:lang w:val="ru-RU"/>
              </w:rPr>
              <w:t xml:space="preserve"> 1-10%</w:t>
            </w:r>
          </w:p>
        </w:tc>
        <w:tc>
          <w:tcPr>
            <w:tcW w:w="44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6" w:type="dxa"/>
            <w:vAlign w:val="center"/>
          </w:tcPr>
          <w:p w:rsidR="003C172C" w:rsidRDefault="00B75FE6" w:rsidP="007A1599">
            <w:pPr>
              <w:spacing w:line="240" w:lineRule="auto"/>
              <w:ind w:right="-245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Более </w:t>
            </w:r>
            <w:r w:rsidR="003C172C">
              <w:rPr>
                <w:rFonts w:cs="Arial"/>
                <w:sz w:val="20"/>
              </w:rPr>
              <w:t>11 – 25%</w:t>
            </w:r>
          </w:p>
        </w:tc>
        <w:tc>
          <w:tcPr>
            <w:tcW w:w="420" w:type="dxa"/>
            <w:vAlign w:val="center"/>
          </w:tcPr>
          <w:p w:rsidR="003C172C" w:rsidRDefault="00AC47E3" w:rsidP="009474F8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3C172C" w:rsidRDefault="00B75FE6" w:rsidP="007A1599">
            <w:pPr>
              <w:spacing w:line="240" w:lineRule="auto"/>
              <w:ind w:right="-250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Более </w:t>
            </w:r>
            <w:r w:rsidR="003C172C">
              <w:rPr>
                <w:rFonts w:cs="Arial"/>
                <w:sz w:val="20"/>
              </w:rPr>
              <w:t>26 – 50%</w:t>
            </w:r>
          </w:p>
        </w:tc>
        <w:tc>
          <w:tcPr>
            <w:tcW w:w="421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22" w:type="dxa"/>
            <w:vAlign w:val="center"/>
          </w:tcPr>
          <w:p w:rsidR="003C172C" w:rsidRDefault="00B75FE6" w:rsidP="009474F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Более </w:t>
            </w:r>
            <w:r w:rsidR="003C172C">
              <w:rPr>
                <w:rFonts w:cs="Arial"/>
                <w:sz w:val="20"/>
              </w:rPr>
              <w:t xml:space="preserve"> 50%</w:t>
            </w:r>
          </w:p>
        </w:tc>
        <w:tc>
          <w:tcPr>
            <w:tcW w:w="56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3C172C" w:rsidTr="00425B72">
        <w:trPr>
          <w:trHeight w:val="609"/>
        </w:trPr>
        <w:tc>
          <w:tcPr>
            <w:tcW w:w="1279" w:type="dxa"/>
            <w:vAlign w:val="center"/>
          </w:tcPr>
          <w:p w:rsidR="003C172C" w:rsidRPr="000038C5" w:rsidRDefault="000038C5" w:rsidP="009474F8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знаю</w:t>
            </w:r>
          </w:p>
        </w:tc>
        <w:tc>
          <w:tcPr>
            <w:tcW w:w="423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35" w:type="dxa"/>
            <w:vAlign w:val="center"/>
          </w:tcPr>
          <w:p w:rsidR="003C172C" w:rsidRDefault="00B75FE6" w:rsidP="007A1599">
            <w:pPr>
              <w:spacing w:line="240" w:lineRule="auto"/>
              <w:ind w:left="-108" w:right="-274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 w:rsidR="003C172C">
              <w:rPr>
                <w:rFonts w:cs="Arial"/>
                <w:sz w:val="20"/>
              </w:rPr>
              <w:t xml:space="preserve"> 1 – 10%</w:t>
            </w:r>
          </w:p>
        </w:tc>
        <w:tc>
          <w:tcPr>
            <w:tcW w:w="44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6" w:type="dxa"/>
            <w:vAlign w:val="center"/>
          </w:tcPr>
          <w:p w:rsidR="003C172C" w:rsidRDefault="00B75FE6" w:rsidP="007A1599">
            <w:pPr>
              <w:spacing w:line="240" w:lineRule="auto"/>
              <w:ind w:right="-245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>
              <w:rPr>
                <w:rFonts w:cs="Arial"/>
                <w:sz w:val="20"/>
              </w:rPr>
              <w:t xml:space="preserve"> </w:t>
            </w:r>
            <w:r w:rsidR="003C172C">
              <w:rPr>
                <w:rFonts w:cs="Arial"/>
                <w:sz w:val="20"/>
              </w:rPr>
              <w:t>11 – 25%</w:t>
            </w:r>
          </w:p>
        </w:tc>
        <w:tc>
          <w:tcPr>
            <w:tcW w:w="420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3C172C" w:rsidRDefault="00B75FE6" w:rsidP="007A1599">
            <w:pPr>
              <w:spacing w:line="240" w:lineRule="auto"/>
              <w:ind w:right="-250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>
              <w:rPr>
                <w:rFonts w:cs="Arial"/>
                <w:sz w:val="20"/>
              </w:rPr>
              <w:t xml:space="preserve"> </w:t>
            </w:r>
            <w:r w:rsidR="003C172C">
              <w:rPr>
                <w:rFonts w:cs="Arial"/>
                <w:sz w:val="20"/>
              </w:rPr>
              <w:t>26 – 50%</w:t>
            </w:r>
          </w:p>
        </w:tc>
        <w:tc>
          <w:tcPr>
            <w:tcW w:w="421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22" w:type="dxa"/>
            <w:vAlign w:val="center"/>
          </w:tcPr>
          <w:p w:rsidR="003C172C" w:rsidRDefault="00B75FE6" w:rsidP="009474F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>
              <w:rPr>
                <w:rFonts w:cs="Arial"/>
                <w:sz w:val="20"/>
              </w:rPr>
              <w:t xml:space="preserve"> </w:t>
            </w:r>
            <w:r w:rsidR="003C172C">
              <w:rPr>
                <w:rFonts w:cs="Arial"/>
                <w:sz w:val="20"/>
              </w:rPr>
              <w:t xml:space="preserve"> 50%</w:t>
            </w:r>
          </w:p>
        </w:tc>
        <w:tc>
          <w:tcPr>
            <w:tcW w:w="56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0038C5" w:rsidRPr="00EA0957" w:rsidRDefault="008E5EEE" w:rsidP="000038C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>8</w:t>
      </w:r>
      <w:r w:rsidR="00F16A59" w:rsidRPr="000038C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243732">
        <w:rPr>
          <w:rFonts w:cs="Arial"/>
          <w:b/>
          <w:bCs/>
          <w:sz w:val="20"/>
          <w:szCs w:val="20"/>
          <w:lang w:val="ru-RU"/>
        </w:rPr>
        <w:t>Какой объем</w:t>
      </w:r>
      <w:r w:rsidR="00243732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плате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жей ваша компания осуществила в </w:t>
      </w:r>
      <w:r w:rsidR="00243732">
        <w:rPr>
          <w:rFonts w:cs="Arial"/>
          <w:b/>
          <w:bCs/>
          <w:sz w:val="20"/>
          <w:szCs w:val="20"/>
          <w:lang w:val="ru-RU"/>
        </w:rPr>
        <w:t xml:space="preserve">Кыргызской Республике в </w:t>
      </w:r>
      <w:r w:rsidR="000038C5">
        <w:rPr>
          <w:rFonts w:cs="Arial"/>
          <w:b/>
          <w:bCs/>
          <w:sz w:val="20"/>
          <w:szCs w:val="20"/>
          <w:lang w:val="ru-RU"/>
        </w:rPr>
        <w:t>201</w:t>
      </w:r>
      <w:r w:rsidR="00403000">
        <w:rPr>
          <w:rFonts w:cs="Arial"/>
          <w:b/>
          <w:bCs/>
          <w:sz w:val="20"/>
          <w:szCs w:val="20"/>
          <w:lang w:val="ru-RU"/>
        </w:rPr>
        <w:t>5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602690">
        <w:rPr>
          <w:rFonts w:cs="Arial"/>
          <w:b/>
          <w:bCs/>
          <w:sz w:val="20"/>
          <w:szCs w:val="20"/>
          <w:lang w:val="ru-RU"/>
        </w:rPr>
        <w:t>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Style w:val="af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9"/>
        <w:gridCol w:w="2134"/>
        <w:gridCol w:w="2985"/>
        <w:gridCol w:w="2275"/>
      </w:tblGrid>
      <w:tr w:rsidR="004D417F" w:rsidTr="00660F06">
        <w:trPr>
          <w:trHeight w:hRule="exact" w:val="481"/>
        </w:trPr>
        <w:tc>
          <w:tcPr>
            <w:tcW w:w="2099" w:type="dxa"/>
            <w:vAlign w:val="center"/>
          </w:tcPr>
          <w:p w:rsidR="00FE3938" w:rsidRPr="000038C5" w:rsidRDefault="000038C5" w:rsidP="000038C5">
            <w:pPr>
              <w:tabs>
                <w:tab w:val="left" w:pos="2040"/>
              </w:tabs>
              <w:spacing w:line="240" w:lineRule="auto"/>
              <w:jc w:val="right"/>
              <w:rPr>
                <w:rFonts w:cs="Arial"/>
                <w:bCs/>
                <w:sz w:val="20"/>
                <w:szCs w:val="20"/>
                <w:lang w:val="ru-RU"/>
              </w:rPr>
            </w:pPr>
            <w:r>
              <w:rPr>
                <w:rFonts w:cs="Arial"/>
                <w:bCs/>
                <w:sz w:val="20"/>
                <w:szCs w:val="20"/>
                <w:lang w:val="ru-RU"/>
              </w:rPr>
              <w:t>Налоговые платежи</w:t>
            </w:r>
          </w:p>
        </w:tc>
        <w:tc>
          <w:tcPr>
            <w:tcW w:w="2134" w:type="dxa"/>
            <w:shd w:val="clear" w:color="auto" w:fill="B8CCE4" w:themeFill="accent1" w:themeFillTint="66"/>
            <w:vAlign w:val="center"/>
          </w:tcPr>
          <w:p w:rsidR="00FE3938" w:rsidRPr="00F568DB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bookmarkStart w:id="35" w:name="ТекстовоеПоле14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2985" w:type="dxa"/>
            <w:vAlign w:val="center"/>
          </w:tcPr>
          <w:p w:rsidR="00FE3938" w:rsidRPr="00FE3938" w:rsidRDefault="000038C5" w:rsidP="004D417F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cs="Arial"/>
                <w:bCs/>
                <w:sz w:val="20"/>
                <w:szCs w:val="20"/>
              </w:rPr>
            </w:pPr>
            <w:r w:rsidRPr="00D24410">
              <w:rPr>
                <w:rFonts w:cs="Arial"/>
                <w:bCs/>
                <w:sz w:val="20"/>
                <w:szCs w:val="20"/>
                <w:lang w:val="ru-RU"/>
              </w:rPr>
              <w:t>Неналоговые платежи</w:t>
            </w:r>
          </w:p>
        </w:tc>
        <w:tc>
          <w:tcPr>
            <w:tcW w:w="2275" w:type="dxa"/>
            <w:shd w:val="clear" w:color="auto" w:fill="B8CCE4" w:themeFill="accent1" w:themeFillTint="66"/>
            <w:vAlign w:val="center"/>
          </w:tcPr>
          <w:p w:rsidR="00FE3938" w:rsidRPr="004D417F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36" w:name="ТекстовоеПоле16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6"/>
          </w:p>
        </w:tc>
      </w:tr>
      <w:tr w:rsidR="00BF0E08" w:rsidTr="00660F06">
        <w:trPr>
          <w:trHeight w:hRule="exact" w:val="64"/>
        </w:trPr>
        <w:tc>
          <w:tcPr>
            <w:tcW w:w="2099" w:type="dxa"/>
            <w:shd w:val="clear" w:color="auto" w:fill="auto"/>
            <w:vAlign w:val="center"/>
          </w:tcPr>
          <w:p w:rsidR="00BF0E08" w:rsidRDefault="00BF0E08" w:rsidP="004D417F">
            <w:pPr>
              <w:tabs>
                <w:tab w:val="left" w:pos="2040"/>
              </w:tabs>
              <w:spacing w:line="240" w:lineRule="auto"/>
              <w:jc w:val="right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F0E08" w:rsidRPr="004D417F" w:rsidRDefault="00BF0E08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985" w:type="dxa"/>
            <w:shd w:val="clear" w:color="auto" w:fill="auto"/>
            <w:vAlign w:val="center"/>
          </w:tcPr>
          <w:p w:rsidR="00BF0E08" w:rsidRDefault="00BF0E08" w:rsidP="004D417F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BF0E08" w:rsidRPr="004D417F" w:rsidRDefault="00BF0E08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4D417F" w:rsidTr="00660F06">
        <w:trPr>
          <w:trHeight w:hRule="exact" w:val="481"/>
        </w:trPr>
        <w:tc>
          <w:tcPr>
            <w:tcW w:w="2099" w:type="dxa"/>
            <w:vAlign w:val="center"/>
          </w:tcPr>
          <w:p w:rsidR="00FE3938" w:rsidRPr="00FE3938" w:rsidRDefault="000038C5" w:rsidP="004D417F">
            <w:pPr>
              <w:tabs>
                <w:tab w:val="left" w:pos="2040"/>
              </w:tabs>
              <w:spacing w:line="240" w:lineRule="auto"/>
              <w:jc w:val="right"/>
              <w:rPr>
                <w:rFonts w:cs="Arial"/>
                <w:bCs/>
                <w:sz w:val="20"/>
                <w:szCs w:val="20"/>
              </w:rPr>
            </w:pPr>
            <w:r w:rsidRPr="00D24410">
              <w:rPr>
                <w:rFonts w:cs="Arial"/>
                <w:bCs/>
                <w:sz w:val="20"/>
                <w:szCs w:val="20"/>
                <w:lang w:val="ru-RU"/>
              </w:rPr>
              <w:t>Таможенные сборы</w:t>
            </w:r>
          </w:p>
        </w:tc>
        <w:tc>
          <w:tcPr>
            <w:tcW w:w="2134" w:type="dxa"/>
            <w:shd w:val="clear" w:color="auto" w:fill="B8CCE4" w:themeFill="accent1" w:themeFillTint="66"/>
            <w:vAlign w:val="center"/>
          </w:tcPr>
          <w:p w:rsidR="00FE3938" w:rsidRPr="00C27918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37" w:name="ТекстовоеПоле15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2985" w:type="dxa"/>
            <w:vAlign w:val="center"/>
          </w:tcPr>
          <w:p w:rsidR="00FE3938" w:rsidRPr="00FE3938" w:rsidRDefault="00B75FE6" w:rsidP="00243732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cs="Arial"/>
                <w:bCs/>
                <w:sz w:val="20"/>
                <w:szCs w:val="20"/>
              </w:rPr>
            </w:pPr>
            <w:r w:rsidRPr="00B75FE6">
              <w:rPr>
                <w:rFonts w:cs="Arial"/>
                <w:bCs/>
                <w:sz w:val="20"/>
                <w:szCs w:val="20"/>
                <w:lang w:val="ru-RU"/>
              </w:rPr>
              <w:t>Социальные отчисления</w:t>
            </w:r>
            <w:r w:rsidR="00243732">
              <w:rPr>
                <w:rFonts w:cs="Arial"/>
                <w:bCs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275" w:type="dxa"/>
            <w:shd w:val="clear" w:color="auto" w:fill="B8CCE4" w:themeFill="accent1" w:themeFillTint="66"/>
            <w:vAlign w:val="center"/>
          </w:tcPr>
          <w:p w:rsidR="00FE3938" w:rsidRPr="004D417F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38" w:name="ТекстовоеПоле17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8"/>
          </w:p>
        </w:tc>
      </w:tr>
    </w:tbl>
    <w:p w:rsidR="000F0982" w:rsidRPr="00EF3905" w:rsidRDefault="000F0982" w:rsidP="00EF390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EF3905">
        <w:rPr>
          <w:rFonts w:cs="Arial"/>
          <w:b/>
          <w:bCs/>
          <w:sz w:val="20"/>
          <w:szCs w:val="20"/>
          <w:lang w:val="ru-RU"/>
        </w:rPr>
        <w:t>9</w:t>
      </w:r>
      <w:r w:rsidR="00212034" w:rsidRPr="00EF390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EF3905" w:rsidRPr="00EA0957">
        <w:rPr>
          <w:rFonts w:cs="Arial"/>
          <w:b/>
          <w:bCs/>
          <w:sz w:val="20"/>
          <w:szCs w:val="20"/>
          <w:lang w:val="ru-RU"/>
        </w:rPr>
        <w:t xml:space="preserve">Какая часть </w:t>
      </w:r>
      <w:r w:rsidR="00EF3905">
        <w:rPr>
          <w:rFonts w:cs="Arial"/>
          <w:b/>
          <w:bCs/>
          <w:sz w:val="20"/>
          <w:szCs w:val="20"/>
          <w:lang w:val="ru-RU"/>
        </w:rPr>
        <w:t>в</w:t>
      </w:r>
      <w:r w:rsidR="00EF3905" w:rsidRPr="00EA0957">
        <w:rPr>
          <w:rFonts w:cs="Arial"/>
          <w:b/>
          <w:bCs/>
          <w:sz w:val="20"/>
          <w:szCs w:val="20"/>
          <w:lang w:val="ru-RU"/>
        </w:rPr>
        <w:t>ашей продукции идёт на экспорт:</w:t>
      </w:r>
    </w:p>
    <w:tbl>
      <w:tblPr>
        <w:tblW w:w="9745" w:type="dxa"/>
        <w:tblLook w:val="0000" w:firstRow="0" w:lastRow="0" w:firstColumn="0" w:lastColumn="0" w:noHBand="0" w:noVBand="0"/>
      </w:tblPr>
      <w:tblGrid>
        <w:gridCol w:w="1668"/>
        <w:gridCol w:w="2126"/>
        <w:gridCol w:w="1984"/>
        <w:gridCol w:w="2006"/>
        <w:gridCol w:w="1961"/>
      </w:tblGrid>
      <w:tr w:rsidR="000F0982" w:rsidTr="005C6B63">
        <w:trPr>
          <w:cantSplit/>
        </w:trPr>
        <w:tc>
          <w:tcPr>
            <w:tcW w:w="1668" w:type="dxa"/>
            <w:vAlign w:val="center"/>
          </w:tcPr>
          <w:p w:rsidR="000F0982" w:rsidRDefault="00EF3905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  <w:lang w:val="ru-RU"/>
              </w:rPr>
              <w:t>0%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AC47E3">
              <w:fldChar w:fldCharType="end"/>
            </w:r>
            <w:r w:rsidR="000F0982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F0982" w:rsidRDefault="00EF3905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  <w:lang w:val="ru-RU"/>
              </w:rPr>
              <w:t>1</w:t>
            </w:r>
            <w:r w:rsidR="000F0982">
              <w:rPr>
                <w:rFonts w:cs="Arial"/>
                <w:szCs w:val="20"/>
              </w:rPr>
              <w:t xml:space="preserve"> - 25%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AC47E3">
              <w:fldChar w:fldCharType="end"/>
            </w:r>
            <w:r w:rsidR="00A26FE5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0F0982" w:rsidRDefault="000F0982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 – 50%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AC47E3">
              <w:fldChar w:fldCharType="end"/>
            </w:r>
            <w:r w:rsidR="00A26FE5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006" w:type="dxa"/>
            <w:vAlign w:val="center"/>
          </w:tcPr>
          <w:p w:rsidR="000F0982" w:rsidRDefault="000F0982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51 - 75%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AC47E3">
              <w:fldChar w:fldCharType="end"/>
            </w:r>
            <w:r w:rsidR="00A26FE5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:rsidR="000F0982" w:rsidRDefault="000F0982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76 -100%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AC47E3">
              <w:fldChar w:fldCharType="end"/>
            </w:r>
            <w:r w:rsidR="00A26FE5">
              <w:rPr>
                <w:rFonts w:cs="Arial"/>
              </w:rPr>
              <w:t xml:space="preserve"> </w:t>
            </w:r>
          </w:p>
        </w:tc>
      </w:tr>
    </w:tbl>
    <w:p w:rsidR="00403000" w:rsidRPr="00EA0957" w:rsidRDefault="00403000" w:rsidP="00403000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EF3905">
        <w:rPr>
          <w:rFonts w:cs="Arial"/>
          <w:b/>
          <w:bCs/>
          <w:sz w:val="20"/>
          <w:szCs w:val="20"/>
          <w:lang w:val="ru-RU"/>
        </w:rPr>
        <w:t>1</w:t>
      </w:r>
      <w:r>
        <w:rPr>
          <w:rFonts w:cs="Arial"/>
          <w:b/>
          <w:bCs/>
          <w:sz w:val="20"/>
          <w:szCs w:val="20"/>
          <w:lang w:val="ru-RU"/>
        </w:rPr>
        <w:t>0</w:t>
      </w:r>
      <w:r w:rsidRPr="00EF3905">
        <w:rPr>
          <w:rFonts w:cs="Arial"/>
          <w:b/>
          <w:bCs/>
          <w:sz w:val="20"/>
          <w:szCs w:val="20"/>
          <w:lang w:val="ru-RU"/>
        </w:rPr>
        <w:t xml:space="preserve">. </w:t>
      </w:r>
      <w:r>
        <w:rPr>
          <w:rFonts w:cs="Arial"/>
          <w:b/>
          <w:bCs/>
          <w:sz w:val="20"/>
          <w:szCs w:val="20"/>
          <w:lang w:val="ru-RU"/>
        </w:rPr>
        <w:t xml:space="preserve">Общее количество штатных сотрудников в вашей компании 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в Кыргызстане </w:t>
      </w:r>
      <w:r>
        <w:rPr>
          <w:rFonts w:cs="Arial"/>
          <w:b/>
          <w:bCs/>
          <w:sz w:val="20"/>
          <w:szCs w:val="20"/>
          <w:lang w:val="ru-RU"/>
        </w:rPr>
        <w:t>в настоящее время</w:t>
      </w:r>
      <w:r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1560"/>
        <w:gridCol w:w="1560"/>
        <w:gridCol w:w="1560"/>
        <w:gridCol w:w="1560"/>
        <w:gridCol w:w="1951"/>
        <w:gridCol w:w="1732"/>
      </w:tblGrid>
      <w:tr w:rsidR="00403000" w:rsidTr="00403000">
        <w:trPr>
          <w:trHeight w:val="325"/>
        </w:trPr>
        <w:tc>
          <w:tcPr>
            <w:tcW w:w="1619" w:type="dxa"/>
          </w:tcPr>
          <w:p w:rsidR="00403000" w:rsidRPr="0093322E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  <w:lang w:val="ru-RU"/>
              </w:rPr>
            </w:pPr>
            <w:r w:rsidRPr="00B25A2B">
              <w:rPr>
                <w:rFonts w:cs="Arial"/>
                <w:szCs w:val="20"/>
                <w:lang w:val="ru-RU"/>
              </w:rPr>
              <w:t>1 - 10</w:t>
            </w:r>
            <w:r>
              <w:rPr>
                <w:rFonts w:cs="Arial"/>
                <w:szCs w:val="20"/>
              </w:rPr>
              <w:t> 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322E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93322E">
              <w:rPr>
                <w:lang w:val="ru-RU"/>
              </w:rPr>
              <w:instrText xml:space="preserve"> </w:instrText>
            </w:r>
            <w:r>
              <w:fldChar w:fldCharType="end"/>
            </w:r>
          </w:p>
        </w:tc>
        <w:tc>
          <w:tcPr>
            <w:tcW w:w="162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 w:rsidRPr="0093322E">
              <w:rPr>
                <w:rFonts w:cs="Arial"/>
                <w:szCs w:val="20"/>
                <w:lang w:val="ru-RU"/>
              </w:rPr>
              <w:t>11 – 50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322E">
              <w:rPr>
                <w:lang w:val="ru-RU"/>
              </w:rPr>
              <w:instrText xml:space="preserve"> </w:instrText>
            </w:r>
            <w:r>
              <w:instrText xml:space="preserve">FORMCHECKBOX </w:instrText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62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  <w:szCs w:val="20"/>
              </w:rPr>
              <w:t>51 – 100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62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  <w:szCs w:val="20"/>
              </w:rPr>
              <w:t>101 – 500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029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  <w:szCs w:val="20"/>
              </w:rPr>
              <w:t>501 - 1,000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80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&gt; 1,000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</w:tr>
    </w:tbl>
    <w:p w:rsidR="00403000" w:rsidRPr="00FE6BF2" w:rsidRDefault="00403000" w:rsidP="00425B72">
      <w:pPr>
        <w:tabs>
          <w:tab w:val="left" w:pos="2040"/>
        </w:tabs>
        <w:spacing w:before="12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EF3905">
        <w:rPr>
          <w:rFonts w:cs="Arial"/>
          <w:b/>
          <w:bCs/>
          <w:sz w:val="20"/>
          <w:szCs w:val="20"/>
          <w:lang w:val="ru-RU"/>
        </w:rPr>
        <w:t>1</w:t>
      </w:r>
      <w:r>
        <w:rPr>
          <w:rFonts w:cs="Arial"/>
          <w:b/>
          <w:bCs/>
          <w:sz w:val="20"/>
          <w:szCs w:val="20"/>
          <w:lang w:val="ru-RU"/>
        </w:rPr>
        <w:t>1</w:t>
      </w:r>
      <w:r w:rsidRPr="00EF3905">
        <w:rPr>
          <w:rFonts w:cs="Arial"/>
          <w:b/>
          <w:bCs/>
          <w:sz w:val="20"/>
          <w:szCs w:val="20"/>
          <w:lang w:val="ru-RU"/>
        </w:rPr>
        <w:t xml:space="preserve">. 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Планируете ли </w:t>
      </w:r>
      <w:r w:rsidR="007A1599">
        <w:rPr>
          <w:rFonts w:cs="Arial"/>
          <w:b/>
          <w:bCs/>
          <w:sz w:val="20"/>
          <w:szCs w:val="20"/>
          <w:lang w:val="ru-RU"/>
        </w:rPr>
        <w:t>Вы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Pr="00DF0DB7">
        <w:rPr>
          <w:rFonts w:cs="Arial"/>
          <w:b/>
          <w:bCs/>
          <w:sz w:val="20"/>
          <w:szCs w:val="20"/>
          <w:lang w:val="ru-RU"/>
        </w:rPr>
        <w:t>увеличить/ уменьшить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 штат</w:t>
      </w:r>
      <w:r w:rsidR="004E7C8E">
        <w:rPr>
          <w:rFonts w:cs="Arial"/>
          <w:b/>
          <w:bCs/>
          <w:sz w:val="20"/>
          <w:szCs w:val="20"/>
          <w:lang w:val="ru-RU"/>
        </w:rPr>
        <w:t xml:space="preserve"> вашей компании в </w:t>
      </w:r>
      <w:r>
        <w:rPr>
          <w:rFonts w:cs="Arial"/>
          <w:b/>
          <w:bCs/>
          <w:sz w:val="20"/>
          <w:szCs w:val="20"/>
          <w:lang w:val="ru-RU"/>
        </w:rPr>
        <w:t>2016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25419D">
        <w:rPr>
          <w:rFonts w:cs="Arial"/>
          <w:b/>
          <w:bCs/>
          <w:sz w:val="20"/>
          <w:szCs w:val="20"/>
          <w:lang w:val="ru-RU"/>
        </w:rPr>
        <w:t>у</w:t>
      </w:r>
      <w:r w:rsidRPr="00EA0957">
        <w:rPr>
          <w:rFonts w:cs="Arial"/>
          <w:b/>
          <w:bCs/>
          <w:sz w:val="20"/>
          <w:szCs w:val="20"/>
          <w:lang w:val="ru-RU"/>
        </w:rPr>
        <w:t>?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567"/>
        <w:gridCol w:w="1276"/>
        <w:gridCol w:w="567"/>
        <w:gridCol w:w="1701"/>
        <w:gridCol w:w="567"/>
        <w:gridCol w:w="1701"/>
        <w:gridCol w:w="567"/>
        <w:gridCol w:w="1418"/>
        <w:gridCol w:w="567"/>
      </w:tblGrid>
      <w:tr w:rsidR="00403000" w:rsidTr="00425B72">
        <w:trPr>
          <w:trHeight w:val="567"/>
        </w:trPr>
        <w:tc>
          <w:tcPr>
            <w:tcW w:w="1276" w:type="dxa"/>
            <w:vAlign w:val="center"/>
          </w:tcPr>
          <w:p w:rsidR="00403000" w:rsidRPr="00700468" w:rsidRDefault="00403000" w:rsidP="00403000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rFonts w:cs="Arial"/>
                <w:sz w:val="20"/>
              </w:rPr>
              <w:t>Останется прежн</w:t>
            </w:r>
            <w:r>
              <w:rPr>
                <w:rFonts w:cs="Arial"/>
                <w:sz w:val="20"/>
                <w:lang w:val="ru-RU"/>
              </w:rPr>
              <w:t>им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 xml:space="preserve">Больше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на</w:t>
            </w:r>
            <w:r>
              <w:rPr>
                <w:rFonts w:cs="Arial"/>
                <w:sz w:val="20"/>
              </w:rPr>
              <w:t xml:space="preserve"> 1-10%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 xml:space="preserve">Больше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на</w:t>
            </w:r>
            <w:r>
              <w:rPr>
                <w:rFonts w:cs="Arial"/>
                <w:sz w:val="20"/>
              </w:rPr>
              <w:t xml:space="preserve"> 11-25%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 xml:space="preserve">Больше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на</w:t>
            </w:r>
            <w:r>
              <w:rPr>
                <w:rFonts w:cs="Arial"/>
                <w:sz w:val="20"/>
              </w:rPr>
              <w:t xml:space="preserve"> 26-50%</w:t>
            </w:r>
          </w:p>
        </w:tc>
        <w:tc>
          <w:tcPr>
            <w:tcW w:w="567" w:type="dxa"/>
            <w:vAlign w:val="center"/>
          </w:tcPr>
          <w:p w:rsidR="00403000" w:rsidRPr="00C40B82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8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>Больше</w:t>
            </w:r>
            <w:r>
              <w:rPr>
                <w:rFonts w:cs="Arial"/>
                <w:sz w:val="20"/>
              </w:rPr>
              <w:t xml:space="preserve">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</w:rPr>
              <w:t>&gt; 50%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403000" w:rsidTr="00425B72">
        <w:trPr>
          <w:trHeight w:val="567"/>
        </w:trPr>
        <w:tc>
          <w:tcPr>
            <w:tcW w:w="1276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Не знаю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Меньше на </w:t>
            </w:r>
            <w:r>
              <w:rPr>
                <w:rFonts w:cs="Arial"/>
                <w:sz w:val="20"/>
              </w:rPr>
              <w:t>1-10%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Меньше на </w:t>
            </w:r>
            <w:r>
              <w:rPr>
                <w:rFonts w:cs="Arial"/>
                <w:sz w:val="20"/>
              </w:rPr>
              <w:t>11-25%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Меньше на </w:t>
            </w:r>
            <w:r>
              <w:rPr>
                <w:rFonts w:cs="Arial"/>
                <w:sz w:val="20"/>
              </w:rPr>
              <w:t>26-50%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8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Меньше на</w:t>
            </w:r>
            <w:r>
              <w:rPr>
                <w:rFonts w:cs="Arial"/>
                <w:sz w:val="20"/>
              </w:rPr>
              <w:t xml:space="preserve"> &gt; 50%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1F384A" w:rsidRDefault="001F384A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  <w:sectPr w:rsidR="001F384A" w:rsidSect="001F384A">
          <w:footerReference w:type="default" r:id="rId10"/>
          <w:type w:val="continuous"/>
          <w:pgSz w:w="11907" w:h="16840" w:code="9"/>
          <w:pgMar w:top="562" w:right="1138" w:bottom="907" w:left="1138" w:header="567" w:footer="227" w:gutter="0"/>
          <w:cols w:space="708"/>
          <w:docGrid w:linePitch="360"/>
        </w:sectPr>
      </w:pPr>
    </w:p>
    <w:p w:rsidR="00EF3905" w:rsidRDefault="00660F06" w:rsidP="00F34195">
      <w:pPr>
        <w:tabs>
          <w:tab w:val="left" w:pos="2040"/>
        </w:tabs>
        <w:spacing w:before="240"/>
        <w:rPr>
          <w:b/>
          <w:bCs/>
          <w:i/>
          <w:szCs w:val="22"/>
          <w:lang w:val="ru-RU"/>
        </w:rPr>
      </w:pPr>
      <w:r>
        <w:rPr>
          <w:b/>
          <w:bCs/>
          <w:i/>
          <w:szCs w:val="22"/>
          <w:lang w:val="ru-RU"/>
        </w:rPr>
        <w:lastRenderedPageBreak/>
        <w:t>Следующие вопросы касаются в</w:t>
      </w:r>
      <w:r w:rsidR="00EF3905" w:rsidRPr="00EA0957">
        <w:rPr>
          <w:b/>
          <w:bCs/>
          <w:i/>
          <w:szCs w:val="22"/>
          <w:lang w:val="ru-RU"/>
        </w:rPr>
        <w:t xml:space="preserve">ашего восприятия общего </w:t>
      </w:r>
      <w:r w:rsidR="00F34195">
        <w:rPr>
          <w:b/>
          <w:bCs/>
          <w:i/>
          <w:szCs w:val="22"/>
          <w:lang w:val="ru-RU"/>
        </w:rPr>
        <w:t>делового</w:t>
      </w:r>
      <w:r w:rsidR="00EF3905" w:rsidRPr="00EA0957">
        <w:rPr>
          <w:b/>
          <w:bCs/>
          <w:i/>
          <w:szCs w:val="22"/>
          <w:lang w:val="ru-RU"/>
        </w:rPr>
        <w:t xml:space="preserve"> климата в Кыргызстане:</w:t>
      </w:r>
    </w:p>
    <w:p w:rsidR="00F34195" w:rsidRDefault="00F34195" w:rsidP="00F34195">
      <w:pPr>
        <w:tabs>
          <w:tab w:val="left" w:pos="2040"/>
        </w:tabs>
        <w:spacing w:line="200" w:lineRule="atLeast"/>
        <w:rPr>
          <w:b/>
          <w:bCs/>
          <w:i/>
          <w:szCs w:val="22"/>
          <w:lang w:val="ru-RU"/>
        </w:rPr>
      </w:pPr>
    </w:p>
    <w:p w:rsidR="00425B72" w:rsidRPr="00EA0957" w:rsidRDefault="00425B72" w:rsidP="00F34195">
      <w:pPr>
        <w:tabs>
          <w:tab w:val="left" w:pos="2040"/>
        </w:tabs>
        <w:spacing w:line="200" w:lineRule="atLeast"/>
        <w:rPr>
          <w:b/>
          <w:bCs/>
          <w:i/>
          <w:szCs w:val="22"/>
          <w:lang w:val="ru-RU"/>
        </w:rPr>
      </w:pPr>
    </w:p>
    <w:tbl>
      <w:tblPr>
        <w:tblpPr w:leftFromText="180" w:rightFromText="180" w:vertAnchor="text" w:tblpX="392" w:tblpY="1"/>
        <w:tblOverlap w:val="never"/>
        <w:tblW w:w="14425" w:type="dxa"/>
        <w:tblLayout w:type="fixed"/>
        <w:tblLook w:val="0000" w:firstRow="0" w:lastRow="0" w:firstColumn="0" w:lastColumn="0" w:noHBand="0" w:noVBand="0"/>
      </w:tblPr>
      <w:tblGrid>
        <w:gridCol w:w="4786"/>
        <w:gridCol w:w="850"/>
        <w:gridCol w:w="851"/>
        <w:gridCol w:w="709"/>
        <w:gridCol w:w="850"/>
        <w:gridCol w:w="850"/>
        <w:gridCol w:w="709"/>
        <w:gridCol w:w="851"/>
        <w:gridCol w:w="850"/>
        <w:gridCol w:w="709"/>
        <w:gridCol w:w="850"/>
        <w:gridCol w:w="851"/>
        <w:gridCol w:w="709"/>
      </w:tblGrid>
      <w:tr w:rsidR="00711938" w:rsidRPr="00BD2217" w:rsidTr="001F384A">
        <w:trPr>
          <w:trHeight w:val="857"/>
        </w:trPr>
        <w:tc>
          <w:tcPr>
            <w:tcW w:w="4786" w:type="dxa"/>
          </w:tcPr>
          <w:p w:rsidR="00711938" w:rsidRPr="00D677C5" w:rsidRDefault="00711938" w:rsidP="00D677C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4819" w:type="dxa"/>
            <w:gridSpan w:val="6"/>
            <w:tcBorders>
              <w:right w:val="single" w:sz="4" w:space="0" w:color="auto"/>
            </w:tcBorders>
            <w:vAlign w:val="center"/>
          </w:tcPr>
          <w:p w:rsidR="00564B23" w:rsidRPr="006B6F25" w:rsidRDefault="00403000" w:rsidP="009C2E61">
            <w:pPr>
              <w:pStyle w:val="af6"/>
              <w:spacing w:after="200" w:line="276" w:lineRule="auto"/>
              <w:ind w:left="33" w:right="34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12</w:t>
            </w:r>
            <w:r w:rsidR="00D677C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. 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Пожалуйста, у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кажите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насколько 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следующие условия</w:t>
            </w:r>
            <w:r w:rsidR="00F3419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изменились в Кыргызстане в 2015 году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по 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сравнени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ю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60269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с 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201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4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од</w:t>
            </w:r>
            <w:r w:rsidR="0060269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ом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4820" w:type="dxa"/>
            <w:gridSpan w:val="6"/>
            <w:tcBorders>
              <w:left w:val="single" w:sz="4" w:space="0" w:color="auto"/>
            </w:tcBorders>
            <w:vAlign w:val="center"/>
          </w:tcPr>
          <w:p w:rsidR="00711938" w:rsidRDefault="00403000" w:rsidP="009C2E61">
            <w:pPr>
              <w:spacing w:after="120" w:line="276" w:lineRule="auto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  <w:r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>13.</w:t>
            </w:r>
            <w:r w:rsidR="00CF6334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Как </w:t>
            </w:r>
            <w:r w:rsidR="007A159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Вы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думаете, насколько изменятся </w:t>
            </w:r>
            <w:r w:rsidR="006B6F25"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>эти</w:t>
            </w:r>
            <w:r w:rsidR="006B6F25"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условия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в Кыргызстане</w:t>
            </w:r>
            <w:r w:rsidR="006B6F25"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>в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2016</w:t>
            </w:r>
            <w:r w:rsidR="006B6F25" w:rsidRPr="0040300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год</w:t>
            </w:r>
            <w:r w:rsidR="002C75FC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у</w:t>
            </w:r>
            <w:r w:rsidR="006B6F25" w:rsidRPr="0040300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:</w:t>
            </w:r>
          </w:p>
          <w:p w:rsidR="00ED004A" w:rsidRPr="00403000" w:rsidRDefault="00ED004A" w:rsidP="00B75FE6">
            <w:pPr>
              <w:spacing w:after="120" w:line="240" w:lineRule="auto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</w:p>
        </w:tc>
      </w:tr>
      <w:tr w:rsidR="0034588A" w:rsidRPr="00DE48FD" w:rsidTr="001F384A">
        <w:trPr>
          <w:trHeight w:val="534"/>
        </w:trPr>
        <w:tc>
          <w:tcPr>
            <w:tcW w:w="4786" w:type="dxa"/>
          </w:tcPr>
          <w:p w:rsidR="0034588A" w:rsidRPr="006B6F25" w:rsidRDefault="0034588A" w:rsidP="00D677C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Гораздо лучше</w:t>
            </w:r>
          </w:p>
        </w:tc>
        <w:tc>
          <w:tcPr>
            <w:tcW w:w="851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Немного лучше</w:t>
            </w:r>
          </w:p>
        </w:tc>
        <w:tc>
          <w:tcPr>
            <w:tcW w:w="709" w:type="dxa"/>
            <w:vAlign w:val="center"/>
          </w:tcPr>
          <w:p w:rsidR="0034588A" w:rsidRPr="00A743E7" w:rsidRDefault="0034588A" w:rsidP="00F3419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Т</w:t>
            </w:r>
            <w:r w:rsidR="00F34195">
              <w:rPr>
                <w:rFonts w:eastAsiaTheme="minorEastAsia" w:cs="Arial"/>
                <w:b/>
                <w:bCs/>
                <w:sz w:val="18"/>
                <w:szCs w:val="18"/>
                <w:lang w:val="ru-RU"/>
              </w:rPr>
              <w:t>ак</w:t>
            </w:r>
            <w:r>
              <w:rPr>
                <w:rFonts w:eastAsiaTheme="minorEastAsia" w:cs="Arial"/>
                <w:b/>
                <w:bCs/>
                <w:sz w:val="18"/>
                <w:szCs w:val="18"/>
              </w:rPr>
              <w:t xml:space="preserve"> же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Немного хуже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Гораздо хуже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 знаю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Гораздо лучше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68" w:right="-11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Немного лучше</w:t>
            </w:r>
          </w:p>
        </w:tc>
        <w:tc>
          <w:tcPr>
            <w:tcW w:w="709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55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Т</w:t>
            </w:r>
            <w:r>
              <w:rPr>
                <w:rFonts w:eastAsiaTheme="minorEastAsia" w:cs="Arial"/>
                <w:b/>
                <w:bCs/>
                <w:sz w:val="18"/>
                <w:szCs w:val="18"/>
                <w:lang w:val="ru-RU"/>
              </w:rPr>
              <w:t>ак</w:t>
            </w: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 xml:space="preserve"> же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Немного хуже</w:t>
            </w:r>
          </w:p>
        </w:tc>
        <w:tc>
          <w:tcPr>
            <w:tcW w:w="851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Гораздо хуже</w:t>
            </w:r>
          </w:p>
        </w:tc>
        <w:tc>
          <w:tcPr>
            <w:tcW w:w="709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 знаю</w:t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6B6F25" w:rsidP="00D677C5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8B04CD">
              <w:rPr>
                <w:rFonts w:eastAsiaTheme="minorEastAsia" w:cs="Arial"/>
                <w:bCs/>
                <w:sz w:val="20"/>
                <w:szCs w:val="20"/>
              </w:rPr>
              <w:t>Политико-экономическая обстановка: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6B6F25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8B04CD">
              <w:rPr>
                <w:rFonts w:eastAsiaTheme="minorEastAsia" w:cs="Arial"/>
                <w:bCs/>
                <w:sz w:val="20"/>
                <w:szCs w:val="20"/>
              </w:rPr>
              <w:t>Инвестиционный климат: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6B6F25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155A57">
              <w:rPr>
                <w:rFonts w:eastAsiaTheme="minorEastAsia" w:cs="Arial"/>
                <w:bCs/>
                <w:sz w:val="20"/>
                <w:szCs w:val="20"/>
              </w:rPr>
              <w:t>Наличие финансов</w:t>
            </w:r>
            <w:r w:rsidRPr="008B04CD">
              <w:rPr>
                <w:rFonts w:eastAsiaTheme="minorEastAsia" w:cs="Arial"/>
                <w:bCs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34588A" w:rsidRDefault="0034588A" w:rsidP="00A22EB9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027111">
              <w:rPr>
                <w:rFonts w:cs="Arial"/>
                <w:sz w:val="20"/>
                <w:szCs w:val="20"/>
                <w:lang w:val="ru-RU"/>
              </w:rPr>
              <w:t>Законодательство, регулирующее бизнес и исполнение законов</w:t>
            </w:r>
            <w:r w:rsidRPr="00027111">
              <w:rPr>
                <w:rFonts w:eastAsiaTheme="minorEastAsia" w:cs="Arial"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34588A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8B04CD">
              <w:rPr>
                <w:rFonts w:eastAsiaTheme="minorEastAsia" w:cs="Arial"/>
                <w:sz w:val="20"/>
                <w:szCs w:val="20"/>
              </w:rPr>
              <w:t>Рынок квалифицированных кадров: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34588A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363F32">
              <w:rPr>
                <w:rFonts w:eastAsiaTheme="minorEastAsia" w:cs="Arial"/>
                <w:sz w:val="20"/>
                <w:szCs w:val="20"/>
              </w:rPr>
              <w:t>Наличие инноваций и технологий</w:t>
            </w:r>
            <w:r w:rsidRPr="008B04CD">
              <w:rPr>
                <w:rFonts w:eastAsiaTheme="minorEastAsia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34588A" w:rsidRDefault="0034588A" w:rsidP="00D677C5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CB060C">
              <w:rPr>
                <w:rFonts w:eastAsiaTheme="minorEastAsia" w:cs="Arial"/>
                <w:bCs/>
                <w:sz w:val="20"/>
                <w:szCs w:val="20"/>
                <w:lang w:val="ru-RU"/>
              </w:rPr>
              <w:t xml:space="preserve">Уровень прозрачности и </w:t>
            </w:r>
            <w:r>
              <w:rPr>
                <w:rFonts w:eastAsiaTheme="minorEastAsia" w:cs="Arial"/>
                <w:bCs/>
                <w:sz w:val="20"/>
                <w:szCs w:val="20"/>
                <w:lang w:val="ru-RU"/>
              </w:rPr>
              <w:t>подотчетности власти</w:t>
            </w:r>
            <w:r w:rsidRPr="00CB060C">
              <w:rPr>
                <w:rFonts w:eastAsiaTheme="minorEastAsia" w:cs="Arial"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34588A" w:rsidRDefault="0034588A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876FFD">
              <w:rPr>
                <w:rFonts w:eastAsiaTheme="minorEastAsia" w:cs="Arial"/>
                <w:sz w:val="20"/>
                <w:szCs w:val="20"/>
                <w:lang w:val="ru-RU"/>
              </w:rPr>
              <w:t>Стоимость ведения бизнеса (как официальные</w:t>
            </w:r>
            <w:r>
              <w:rPr>
                <w:rFonts w:eastAsiaTheme="minorEastAsia" w:cs="Arial"/>
                <w:sz w:val="20"/>
                <w:szCs w:val="20"/>
                <w:lang w:val="ru-RU"/>
              </w:rPr>
              <w:t>, так</w:t>
            </w:r>
            <w:r w:rsidRPr="00876FFD">
              <w:rPr>
                <w:rFonts w:eastAsiaTheme="minorEastAsia" w:cs="Arial"/>
                <w:sz w:val="20"/>
                <w:szCs w:val="20"/>
                <w:lang w:val="ru-RU"/>
              </w:rPr>
              <w:t xml:space="preserve"> и неофициальные платежи):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</w:tbl>
    <w:p w:rsidR="00BD6904" w:rsidRDefault="00BD6904" w:rsidP="00B15C0E">
      <w:pPr>
        <w:tabs>
          <w:tab w:val="left" w:pos="2040"/>
        </w:tabs>
        <w:spacing w:before="120" w:after="60"/>
        <w:rPr>
          <w:rFonts w:cs="Arial"/>
          <w:b/>
          <w:bCs/>
          <w:sz w:val="20"/>
          <w:szCs w:val="20"/>
        </w:rPr>
      </w:pPr>
    </w:p>
    <w:p w:rsidR="00602690" w:rsidRDefault="00602690" w:rsidP="00EE2BD2">
      <w:pPr>
        <w:ind w:left="360" w:right="-108"/>
        <w:rPr>
          <w:b/>
          <w:sz w:val="20"/>
          <w:szCs w:val="20"/>
          <w:lang w:val="ru-RU"/>
        </w:rPr>
        <w:sectPr w:rsidR="00602690" w:rsidSect="001F384A">
          <w:pgSz w:w="16840" w:h="11907" w:orient="landscape" w:code="9"/>
          <w:pgMar w:top="1138" w:right="562" w:bottom="1138" w:left="907" w:header="567" w:footer="227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67"/>
        <w:tblW w:w="15703" w:type="dxa"/>
        <w:tblLayout w:type="fixed"/>
        <w:tblLook w:val="04A0" w:firstRow="1" w:lastRow="0" w:firstColumn="1" w:lastColumn="0" w:noHBand="0" w:noVBand="1"/>
      </w:tblPr>
      <w:tblGrid>
        <w:gridCol w:w="3547"/>
        <w:gridCol w:w="1560"/>
        <w:gridCol w:w="1559"/>
        <w:gridCol w:w="992"/>
        <w:gridCol w:w="1560"/>
        <w:gridCol w:w="1417"/>
        <w:gridCol w:w="1273"/>
        <w:gridCol w:w="1289"/>
        <w:gridCol w:w="1309"/>
        <w:gridCol w:w="1197"/>
      </w:tblGrid>
      <w:tr w:rsidR="00EE2BD2" w:rsidRPr="00BD2217" w:rsidTr="00910B83">
        <w:trPr>
          <w:cantSplit/>
          <w:trHeight w:val="1531"/>
        </w:trPr>
        <w:tc>
          <w:tcPr>
            <w:tcW w:w="10635" w:type="dxa"/>
            <w:gridSpan w:val="6"/>
          </w:tcPr>
          <w:p w:rsidR="00602690" w:rsidRPr="009914FE" w:rsidRDefault="00EE2BD2" w:rsidP="00910B83">
            <w:pPr>
              <w:ind w:left="360" w:right="-108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lastRenderedPageBreak/>
              <w:t>14.</w:t>
            </w:r>
            <w:r w:rsidR="00F34195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9914FE">
              <w:rPr>
                <w:b/>
                <w:sz w:val="20"/>
                <w:szCs w:val="20"/>
                <w:lang w:val="ru-RU"/>
              </w:rPr>
              <w:t xml:space="preserve">Принимая во внимание текущие условия Кыргызстана, укажите, как следующие </w:t>
            </w:r>
            <w:r w:rsidRPr="009914FE">
              <w:rPr>
                <w:b/>
                <w:sz w:val="20"/>
                <w:szCs w:val="20"/>
                <w:u w:val="single"/>
                <w:lang w:val="ru-RU"/>
              </w:rPr>
              <w:t>местные</w:t>
            </w:r>
            <w:r w:rsidRPr="009914FE">
              <w:rPr>
                <w:b/>
                <w:sz w:val="20"/>
                <w:szCs w:val="20"/>
                <w:lang w:val="ru-RU"/>
              </w:rPr>
              <w:t xml:space="preserve"> факторы бизнеса </w:t>
            </w:r>
            <w:r w:rsidR="00F34195" w:rsidRPr="009914FE">
              <w:rPr>
                <w:b/>
                <w:sz w:val="20"/>
                <w:szCs w:val="20"/>
                <w:lang w:val="ru-RU"/>
              </w:rPr>
              <w:t>повлияли</w:t>
            </w:r>
            <w:r w:rsidR="00F34195">
              <w:rPr>
                <w:b/>
                <w:sz w:val="20"/>
                <w:szCs w:val="20"/>
                <w:lang w:val="ru-RU"/>
              </w:rPr>
              <w:t xml:space="preserve"> на ваши будущие инвестиционные планы</w:t>
            </w:r>
            <w:r w:rsidRPr="009914FE">
              <w:rPr>
                <w:b/>
                <w:sz w:val="20"/>
                <w:szCs w:val="20"/>
                <w:lang w:val="ru-RU"/>
              </w:rPr>
              <w:t xml:space="preserve">. </w:t>
            </w:r>
            <w:r w:rsidR="00602690">
              <w:rPr>
                <w:b/>
                <w:sz w:val="20"/>
                <w:szCs w:val="20"/>
                <w:lang w:val="ru-RU"/>
              </w:rPr>
              <w:t>П</w:t>
            </w:r>
            <w:r w:rsidR="00602690" w:rsidRPr="00816A15">
              <w:rPr>
                <w:b/>
                <w:sz w:val="20"/>
                <w:szCs w:val="20"/>
                <w:lang w:val="ru-RU"/>
              </w:rPr>
              <w:t>ример</w:t>
            </w:r>
            <w:r w:rsidR="00602690">
              <w:rPr>
                <w:b/>
                <w:sz w:val="20"/>
                <w:szCs w:val="20"/>
                <w:lang w:val="ru-RU"/>
              </w:rPr>
              <w:t>: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</w:t>
            </w:r>
            <w:r w:rsidR="00602690">
              <w:rPr>
                <w:b/>
                <w:sz w:val="20"/>
                <w:szCs w:val="20"/>
                <w:lang w:val="ru-RU"/>
              </w:rPr>
              <w:t>острая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нехватка квалифицированного персонала будет сдерживать развитие </w:t>
            </w:r>
            <w:r w:rsidR="00602690">
              <w:rPr>
                <w:b/>
                <w:sz w:val="20"/>
                <w:szCs w:val="20"/>
                <w:lang w:val="ru-RU"/>
              </w:rPr>
              <w:t xml:space="preserve">вашего бизнеса 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>(</w:t>
            </w:r>
            <w:r w:rsidR="00602690" w:rsidRPr="00816A15">
              <w:rPr>
                <w:rFonts w:cs="Arial"/>
                <w:b/>
                <w:bCs/>
                <w:i/>
                <w:sz w:val="20"/>
                <w:szCs w:val="20"/>
                <w:lang w:val="en-AU"/>
              </w:rPr>
              <w:t>c</w:t>
            </w:r>
            <w:r w:rsidR="00602690" w:rsidRPr="00816A15">
              <w:rPr>
                <w:rFonts w:cs="Arial"/>
                <w:b/>
                <w:bCs/>
                <w:i/>
                <w:sz w:val="20"/>
                <w:szCs w:val="20"/>
                <w:lang w:val="ru-RU"/>
              </w:rPr>
              <w:t>ильный отрицательный эффект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), в то время как низкая стоимость рабочей силы предоставит </w:t>
            </w:r>
            <w:r w:rsidR="00602690">
              <w:rPr>
                <w:b/>
                <w:sz w:val="20"/>
                <w:szCs w:val="20"/>
                <w:lang w:val="ru-RU"/>
              </w:rPr>
              <w:t>значительные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возможности </w:t>
            </w:r>
            <w:r w:rsidR="00602690">
              <w:rPr>
                <w:b/>
                <w:sz w:val="20"/>
                <w:szCs w:val="20"/>
                <w:lang w:val="ru-RU"/>
              </w:rPr>
              <w:t>для инвестиций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вашей организации (</w:t>
            </w:r>
            <w:r w:rsidR="00602690" w:rsidRPr="00816A15">
              <w:rPr>
                <w:rFonts w:cs="Arial"/>
                <w:b/>
                <w:bCs/>
                <w:i/>
                <w:sz w:val="20"/>
                <w:szCs w:val="20"/>
                <w:lang w:val="ru-RU"/>
              </w:rPr>
              <w:t>значительный эффект</w:t>
            </w:r>
            <w:r w:rsidR="00602690" w:rsidRPr="009914FE">
              <w:rPr>
                <w:rFonts w:cs="Arial"/>
                <w:b/>
                <w:bCs/>
                <w:sz w:val="20"/>
                <w:szCs w:val="20"/>
                <w:lang w:val="ru-RU"/>
              </w:rPr>
              <w:t>).</w:t>
            </w:r>
          </w:p>
          <w:p w:rsidR="00EE2BD2" w:rsidRDefault="00EE2BD2" w:rsidP="00910B83">
            <w:pPr>
              <w:ind w:left="360" w:right="-108"/>
              <w:rPr>
                <w:rFonts w:cs="Arial"/>
                <w:b/>
                <w:bCs/>
                <w:sz w:val="18"/>
                <w:lang w:val="ru-RU"/>
              </w:rPr>
            </w:pPr>
          </w:p>
        </w:tc>
        <w:tc>
          <w:tcPr>
            <w:tcW w:w="5068" w:type="dxa"/>
            <w:gridSpan w:val="4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</w:p>
          <w:p w:rsidR="00EE2BD2" w:rsidRPr="00D24961" w:rsidRDefault="00EE2BD2" w:rsidP="00910B83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>15.</w:t>
            </w:r>
            <w:r w:rsidR="00816A15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Как 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Кыргызстан 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выглядит по сравнению 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с </w:t>
            </w:r>
            <w:r w:rsidR="00816A15">
              <w:rPr>
                <w:rFonts w:cs="Arial"/>
                <w:b/>
                <w:bCs/>
                <w:sz w:val="20"/>
                <w:szCs w:val="20"/>
                <w:lang w:val="ru-RU"/>
              </w:rPr>
              <w:t>Центральноазиатским регионом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в целом по каждому фактор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>у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>.</w:t>
            </w:r>
          </w:p>
        </w:tc>
      </w:tr>
      <w:tr w:rsidR="00EE2BD2" w:rsidTr="00910B83">
        <w:trPr>
          <w:cantSplit/>
          <w:trHeight w:hRule="exact" w:val="845"/>
        </w:trPr>
        <w:tc>
          <w:tcPr>
            <w:tcW w:w="3547" w:type="dxa"/>
          </w:tcPr>
          <w:p w:rsidR="00EE2BD2" w:rsidRDefault="00EE2BD2" w:rsidP="00910B83">
            <w:pPr>
              <w:pStyle w:val="a6"/>
              <w:tabs>
                <w:tab w:val="left" w:pos="0"/>
                <w:tab w:val="left" w:pos="2040"/>
              </w:tabs>
              <w:spacing w:before="20" w:after="20" w:line="240" w:lineRule="auto"/>
              <w:ind w:left="-142"/>
              <w:jc w:val="left"/>
              <w:rPr>
                <w:rFonts w:cs="Arial"/>
                <w:sz w:val="20"/>
                <w:szCs w:val="20"/>
                <w:lang w:val="ru-RU"/>
              </w:rPr>
            </w:pPr>
          </w:p>
          <w:p w:rsidR="00EE2BD2" w:rsidRDefault="00EE2BD2" w:rsidP="00910B83">
            <w:pPr>
              <w:pStyle w:val="a6"/>
              <w:tabs>
                <w:tab w:val="left" w:pos="0"/>
                <w:tab w:val="left" w:pos="2040"/>
              </w:tabs>
              <w:spacing w:before="20" w:after="20" w:line="240" w:lineRule="auto"/>
              <w:ind w:left="-142"/>
              <w:jc w:val="left"/>
              <w:rPr>
                <w:rFonts w:cs="Arial"/>
                <w:sz w:val="20"/>
                <w:szCs w:val="20"/>
                <w:lang w:val="ru-RU"/>
              </w:rPr>
            </w:pPr>
          </w:p>
          <w:p w:rsidR="00EE2BD2" w:rsidRDefault="00EE2BD2" w:rsidP="00910B83">
            <w:pPr>
              <w:pStyle w:val="a6"/>
              <w:tabs>
                <w:tab w:val="left" w:pos="0"/>
                <w:tab w:val="left" w:pos="2040"/>
              </w:tabs>
              <w:spacing w:before="20" w:after="20" w:line="240" w:lineRule="auto"/>
              <w:ind w:left="-142"/>
              <w:jc w:val="left"/>
              <w:rPr>
                <w:rFonts w:cs="Arial"/>
                <w:sz w:val="20"/>
                <w:szCs w:val="20"/>
                <w:lang w:val="ru-RU"/>
              </w:rPr>
            </w:pP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 xml:space="preserve">Значительный эффект </w:t>
            </w:r>
          </w:p>
        </w:tc>
        <w:tc>
          <w:tcPr>
            <w:tcW w:w="155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Положительный эффект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Никакого эффекта</w:t>
            </w:r>
          </w:p>
        </w:tc>
        <w:tc>
          <w:tcPr>
            <w:tcW w:w="1560" w:type="dxa"/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Отрицательный эффект</w:t>
            </w:r>
          </w:p>
        </w:tc>
        <w:tc>
          <w:tcPr>
            <w:tcW w:w="1417" w:type="dxa"/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Сильный отрицательный эффект</w:t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Лучше</w:t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Так же</w:t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Хуже</w:t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Не знаю</w:t>
            </w:r>
          </w:p>
        </w:tc>
      </w:tr>
      <w:tr w:rsidR="00EE2BD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E2BD2" w:rsidRPr="00E44327" w:rsidRDefault="00EE2BD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Стоимость труда</w:t>
            </w:r>
          </w:p>
        </w:tc>
        <w:tc>
          <w:tcPr>
            <w:tcW w:w="1560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4E6759" w:rsidTr="00910B83">
        <w:trPr>
          <w:trHeight w:hRule="exact" w:val="624"/>
        </w:trPr>
        <w:tc>
          <w:tcPr>
            <w:tcW w:w="3547" w:type="dxa"/>
            <w:vAlign w:val="center"/>
            <w:hideMark/>
          </w:tcPr>
          <w:p w:rsidR="004E6759" w:rsidRPr="00E44327" w:rsidRDefault="004E6759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E44327">
              <w:rPr>
                <w:sz w:val="20"/>
                <w:lang w:val="ru-RU"/>
              </w:rPr>
              <w:t xml:space="preserve">Наличие дешёвой электроэнергии </w:t>
            </w:r>
          </w:p>
        </w:tc>
        <w:tc>
          <w:tcPr>
            <w:tcW w:w="1560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</w:tcPr>
          <w:p w:rsidR="00EB47A2" w:rsidRPr="00E33A5A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2D3310">
              <w:rPr>
                <w:sz w:val="20"/>
              </w:rPr>
              <w:t>Наличие квалифицированного персонала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DD168F">
              <w:rPr>
                <w:sz w:val="20"/>
              </w:rPr>
              <w:t>Наличие</w:t>
            </w:r>
            <w:r>
              <w:rPr>
                <w:sz w:val="20"/>
                <w:lang w:val="ru-RU"/>
              </w:rPr>
              <w:t xml:space="preserve"> </w:t>
            </w:r>
            <w:r w:rsidRPr="00DD168F">
              <w:rPr>
                <w:sz w:val="20"/>
              </w:rPr>
              <w:t>сырья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624"/>
        </w:trPr>
        <w:tc>
          <w:tcPr>
            <w:tcW w:w="3547" w:type="dxa"/>
            <w:vAlign w:val="center"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E72BA3">
              <w:rPr>
                <w:sz w:val="20"/>
                <w:lang w:val="ru-RU"/>
              </w:rPr>
              <w:t>Наличие коммерческой недвижимости и объектов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Наличие возможностей досудебного разрешения споров 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Pr="00E44327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E44327">
              <w:rPr>
                <w:sz w:val="20"/>
                <w:lang w:val="ru-RU"/>
              </w:rPr>
              <w:t>Наличие технологий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Наличие финансов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547" w:type="dxa"/>
            <w:vAlign w:val="center"/>
            <w:hideMark/>
          </w:tcPr>
          <w:p w:rsidR="00EB47A2" w:rsidRPr="00E44327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Трудовые нормы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</w:rPr>
              <w:t>Доступ к информации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737"/>
        </w:trPr>
        <w:tc>
          <w:tcPr>
            <w:tcW w:w="3547" w:type="dxa"/>
            <w:vAlign w:val="center"/>
            <w:hideMark/>
          </w:tcPr>
          <w:p w:rsidR="00EB47A2" w:rsidRDefault="00EB47A2" w:rsidP="002C6874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Юридические права покупать и в</w:t>
            </w:r>
            <w:r w:rsidR="002C6874">
              <w:rPr>
                <w:sz w:val="20"/>
                <w:lang w:val="ru-RU"/>
              </w:rPr>
              <w:t>л</w:t>
            </w:r>
            <w:r>
              <w:rPr>
                <w:sz w:val="20"/>
                <w:lang w:val="ru-RU"/>
              </w:rPr>
              <w:t>адеть землей  и собственностью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Окружающая</w:t>
            </w:r>
            <w:r w:rsidRPr="00E44327">
              <w:rPr>
                <w:sz w:val="20"/>
                <w:lang w:val="ru-RU"/>
              </w:rPr>
              <w:t xml:space="preserve"> среда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</w:rPr>
              <w:t>Экологические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требования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Телекоммуникации и интернет-услуги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single" w:sz="6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602690" w:rsidRDefault="00602690" w:rsidP="004D7664">
      <w:pPr>
        <w:pStyle w:val="2"/>
        <w:tabs>
          <w:tab w:val="left" w:pos="0"/>
        </w:tabs>
        <w:spacing w:before="30" w:after="30" w:line="240" w:lineRule="auto"/>
        <w:ind w:left="176"/>
        <w:jc w:val="right"/>
        <w:rPr>
          <w:sz w:val="20"/>
          <w:lang w:val="ru-RU"/>
        </w:rPr>
        <w:sectPr w:rsidR="00602690" w:rsidSect="001F384A">
          <w:pgSz w:w="16840" w:h="11907" w:orient="landscape" w:code="9"/>
          <w:pgMar w:top="1138" w:right="562" w:bottom="1138" w:left="907" w:header="567" w:footer="227" w:gutter="0"/>
          <w:cols w:space="708"/>
          <w:docGrid w:linePitch="360"/>
        </w:sectPr>
      </w:pPr>
    </w:p>
    <w:tbl>
      <w:tblPr>
        <w:tblpPr w:leftFromText="180" w:rightFromText="180" w:vertAnchor="text" w:horzAnchor="margin" w:tblpY="-553"/>
        <w:tblW w:w="15760" w:type="dxa"/>
        <w:tblLayout w:type="fixed"/>
        <w:tblLook w:val="04A0" w:firstRow="1" w:lastRow="0" w:firstColumn="1" w:lastColumn="0" w:noHBand="0" w:noVBand="1"/>
      </w:tblPr>
      <w:tblGrid>
        <w:gridCol w:w="3369"/>
        <w:gridCol w:w="1474"/>
        <w:gridCol w:w="1559"/>
        <w:gridCol w:w="1171"/>
        <w:gridCol w:w="1749"/>
        <w:gridCol w:w="1616"/>
        <w:gridCol w:w="1276"/>
        <w:gridCol w:w="1219"/>
        <w:gridCol w:w="10"/>
        <w:gridCol w:w="1124"/>
        <w:gridCol w:w="37"/>
        <w:gridCol w:w="1156"/>
      </w:tblGrid>
      <w:tr w:rsidR="004D7664" w:rsidTr="00910B83">
        <w:trPr>
          <w:trHeight w:hRule="exact" w:val="850"/>
        </w:trPr>
        <w:tc>
          <w:tcPr>
            <w:tcW w:w="3369" w:type="dxa"/>
            <w:vAlign w:val="bottom"/>
            <w:hideMark/>
          </w:tcPr>
          <w:p w:rsidR="004D7664" w:rsidRPr="00E44327" w:rsidRDefault="004D7664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</w:p>
        </w:tc>
        <w:tc>
          <w:tcPr>
            <w:tcW w:w="1474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108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Значительный эффект</w:t>
            </w:r>
          </w:p>
        </w:tc>
        <w:tc>
          <w:tcPr>
            <w:tcW w:w="1559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108" w:right="-51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Положительный эффект</w:t>
            </w:r>
          </w:p>
        </w:tc>
        <w:tc>
          <w:tcPr>
            <w:tcW w:w="1171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60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Никакого эффекта</w:t>
            </w:r>
          </w:p>
        </w:tc>
        <w:tc>
          <w:tcPr>
            <w:tcW w:w="1749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60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Отрицательный эффект</w:t>
            </w:r>
          </w:p>
        </w:tc>
        <w:tc>
          <w:tcPr>
            <w:tcW w:w="1616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108" w:right="-52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Сильный отрицательный эффект</w:t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Лучше</w:t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Так же</w:t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Хуже</w:t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Не знаю</w:t>
            </w:r>
          </w:p>
        </w:tc>
      </w:tr>
      <w:tr w:rsidR="00EB47A2" w:rsidTr="00910B83">
        <w:trPr>
          <w:trHeight w:hRule="exact" w:val="624"/>
        </w:trPr>
        <w:tc>
          <w:tcPr>
            <w:tcW w:w="3369" w:type="dxa"/>
            <w:vAlign w:val="bottom"/>
          </w:tcPr>
          <w:p w:rsidR="00EB47A2" w:rsidRPr="00D24961" w:rsidRDefault="00EB47A2" w:rsidP="00910B83">
            <w:pPr>
              <w:spacing w:after="24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Авиа-,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автомобильное</w:t>
            </w:r>
            <w:r>
              <w:rPr>
                <w:sz w:val="20"/>
                <w:lang w:val="ru-RU"/>
              </w:rPr>
              <w:t xml:space="preserve">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железнодорожное</w:t>
            </w:r>
            <w:r>
              <w:rPr>
                <w:sz w:val="20"/>
                <w:lang w:val="ru-RU"/>
              </w:rPr>
              <w:t xml:space="preserve">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сообщение</w:t>
            </w:r>
          </w:p>
        </w:tc>
        <w:tc>
          <w:tcPr>
            <w:tcW w:w="1474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bottom"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Проверки</w:t>
            </w:r>
            <w:r>
              <w:rPr>
                <w:sz w:val="20"/>
                <w:lang w:val="ru-RU"/>
              </w:rPr>
              <w:t xml:space="preserve">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контролирующими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органами</w:t>
            </w:r>
          </w:p>
        </w:tc>
        <w:tc>
          <w:tcPr>
            <w:tcW w:w="1474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bottom"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Безопасность</w:t>
            </w:r>
          </w:p>
        </w:tc>
        <w:tc>
          <w:tcPr>
            <w:tcW w:w="1474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Спрос на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мои</w:t>
            </w:r>
            <w:r>
              <w:rPr>
                <w:sz w:val="20"/>
                <w:lang w:val="ru-RU"/>
              </w:rPr>
              <w:t xml:space="preserve"> товары и услуги в Кыргызстане</w:t>
            </w:r>
          </w:p>
        </w:tc>
        <w:tc>
          <w:tcPr>
            <w:tcW w:w="1474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bottom"/>
            <w:hideMark/>
          </w:tcPr>
          <w:p w:rsidR="00EB47A2" w:rsidRPr="00B75FE6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Процентные ставки</w:t>
            </w:r>
            <w:r>
              <w:rPr>
                <w:sz w:val="20"/>
                <w:lang w:val="ru-RU"/>
              </w:rPr>
              <w:t xml:space="preserve"> по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кредитам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397"/>
        </w:trPr>
        <w:tc>
          <w:tcPr>
            <w:tcW w:w="3369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У</w:t>
            </w:r>
            <w:r>
              <w:rPr>
                <w:sz w:val="20"/>
              </w:rPr>
              <w:t>стойчивость</w:t>
            </w:r>
            <w:r>
              <w:rPr>
                <w:sz w:val="20"/>
                <w:lang w:val="ru-RU"/>
              </w:rPr>
              <w:t xml:space="preserve"> валютного курса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Налоговые льготы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Торговые отношения и доступ к международным рынкам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</w:rPr>
            </w:pPr>
            <w:r w:rsidRPr="007F3C9A">
              <w:rPr>
                <w:sz w:val="20"/>
                <w:lang w:val="ru-RU"/>
              </w:rPr>
              <w:t>Таможенный</w:t>
            </w:r>
            <w:r>
              <w:rPr>
                <w:sz w:val="20"/>
              </w:rPr>
              <w:t xml:space="preserve"> контроль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737"/>
        </w:trPr>
        <w:tc>
          <w:tcPr>
            <w:tcW w:w="3369" w:type="dxa"/>
            <w:hideMark/>
          </w:tcPr>
          <w:p w:rsidR="00EB47A2" w:rsidRPr="00D24961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Налоговое бремя (включая неналоговые платежи и взносы) на социальное страхование)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  <w:hideMark/>
          </w:tcPr>
          <w:p w:rsidR="00EB47A2" w:rsidRPr="00D24961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Налоговое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администрирование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737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Регулирование бизнеса (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включая</w:t>
            </w:r>
            <w:r>
              <w:rPr>
                <w:sz w:val="20"/>
                <w:lang w:val="ru-RU"/>
              </w:rPr>
              <w:t xml:space="preserve"> получение лицензий и разрешений)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center"/>
            <w:hideMark/>
          </w:tcPr>
          <w:p w:rsidR="00EB47A2" w:rsidRPr="00D24961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Г</w:t>
            </w:r>
            <w:r>
              <w:rPr>
                <w:sz w:val="20"/>
              </w:rPr>
              <w:t>осударственное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управление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Коррумпированность</w:t>
            </w:r>
            <w:r>
              <w:rPr>
                <w:sz w:val="20"/>
                <w:lang w:val="ru-RU"/>
              </w:rPr>
              <w:t xml:space="preserve">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государственных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служащих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single" w:sz="4" w:space="0" w:color="auto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single" w:sz="4" w:space="0" w:color="auto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  <w:hideMark/>
          </w:tcPr>
          <w:p w:rsidR="00EB47A2" w:rsidRPr="00D24961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Предсказуемость законов и нормативных актов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19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Справедливость судебных решений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219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34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93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827868" w:rsidRPr="00827868" w:rsidRDefault="00827868" w:rsidP="00B15C0E">
      <w:pPr>
        <w:tabs>
          <w:tab w:val="left" w:pos="2040"/>
        </w:tabs>
        <w:spacing w:before="120" w:after="60"/>
        <w:rPr>
          <w:rFonts w:cs="Arial"/>
          <w:b/>
          <w:bCs/>
          <w:sz w:val="20"/>
          <w:szCs w:val="20"/>
          <w:lang w:val="ru-RU"/>
        </w:rPr>
        <w:sectPr w:rsidR="00827868" w:rsidRPr="00827868" w:rsidSect="007F3C9A">
          <w:pgSz w:w="16840" w:h="11907" w:orient="landscape" w:code="9"/>
          <w:pgMar w:top="1138" w:right="562" w:bottom="1138" w:left="907" w:header="454" w:footer="283" w:gutter="0"/>
          <w:cols w:space="708"/>
          <w:docGrid w:linePitch="360"/>
        </w:sectPr>
      </w:pPr>
    </w:p>
    <w:tbl>
      <w:tblPr>
        <w:tblpPr w:leftFromText="180" w:rightFromText="180" w:vertAnchor="text" w:horzAnchor="margin" w:tblpY="-175"/>
        <w:tblW w:w="16094" w:type="dxa"/>
        <w:tblLayout w:type="fixed"/>
        <w:tblLook w:val="0000" w:firstRow="0" w:lastRow="0" w:firstColumn="0" w:lastColumn="0" w:noHBand="0" w:noVBand="0"/>
      </w:tblPr>
      <w:tblGrid>
        <w:gridCol w:w="6062"/>
        <w:gridCol w:w="992"/>
        <w:gridCol w:w="851"/>
        <w:gridCol w:w="742"/>
        <w:gridCol w:w="851"/>
        <w:gridCol w:w="851"/>
        <w:gridCol w:w="959"/>
        <w:gridCol w:w="708"/>
        <w:gridCol w:w="959"/>
        <w:gridCol w:w="709"/>
        <w:gridCol w:w="851"/>
        <w:gridCol w:w="708"/>
        <w:gridCol w:w="851"/>
      </w:tblGrid>
      <w:tr w:rsidR="003D2125" w:rsidRPr="00BD2217" w:rsidTr="009C2E61">
        <w:trPr>
          <w:trHeight w:val="681"/>
        </w:trPr>
        <w:tc>
          <w:tcPr>
            <w:tcW w:w="6062" w:type="dxa"/>
          </w:tcPr>
          <w:p w:rsidR="003D2125" w:rsidRPr="00EF3905" w:rsidRDefault="003D2125" w:rsidP="003D212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5246" w:type="dxa"/>
            <w:gridSpan w:val="6"/>
            <w:tcBorders>
              <w:right w:val="single" w:sz="8" w:space="0" w:color="auto"/>
            </w:tcBorders>
            <w:vAlign w:val="center"/>
          </w:tcPr>
          <w:p w:rsidR="003D2125" w:rsidRPr="006D1727" w:rsidRDefault="005615EE" w:rsidP="005615EE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before="120" w:after="120" w:line="240" w:lineRule="auto"/>
              <w:jc w:val="left"/>
              <w:rPr>
                <w:rFonts w:eastAsiaTheme="minorEastAsia" w:cs="Arial"/>
                <w:b/>
                <w:bCs/>
                <w:sz w:val="20"/>
                <w:szCs w:val="22"/>
                <w:lang w:val="ru-RU"/>
              </w:rPr>
            </w:pP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Пожалуйста, укажите насколько следующие условия изменились в Кыргызстане в 2015 году по 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сравнени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ю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с 2014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одом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4786" w:type="dxa"/>
            <w:gridSpan w:val="6"/>
            <w:tcBorders>
              <w:left w:val="single" w:sz="8" w:space="0" w:color="auto"/>
            </w:tcBorders>
            <w:vAlign w:val="center"/>
          </w:tcPr>
          <w:p w:rsidR="005F1559" w:rsidRPr="005F1559" w:rsidRDefault="005F1559" w:rsidP="005F1559">
            <w:pPr>
              <w:spacing w:line="240" w:lineRule="auto"/>
              <w:ind w:left="-76" w:right="-75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</w:p>
          <w:p w:rsidR="005F1559" w:rsidRPr="005F1559" w:rsidRDefault="005F1559" w:rsidP="005F1559">
            <w:pPr>
              <w:pStyle w:val="af6"/>
              <w:numPr>
                <w:ilvl w:val="0"/>
                <w:numId w:val="12"/>
              </w:numPr>
              <w:spacing w:after="120" w:line="240" w:lineRule="auto"/>
              <w:ind w:left="284" w:right="-75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  <w:r w:rsidRPr="005F155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Как </w:t>
            </w:r>
            <w:r w:rsidR="007A159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Вы </w:t>
            </w:r>
            <w:r w:rsidRPr="005F155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думаете, насколько изменятся  эти условия в Кыргызстане в</w:t>
            </w:r>
            <w:r w:rsidRPr="005F1559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2016 году:</w:t>
            </w:r>
          </w:p>
          <w:p w:rsidR="003D2125" w:rsidRPr="005F1559" w:rsidRDefault="003D2125" w:rsidP="005F1559">
            <w:pPr>
              <w:tabs>
                <w:tab w:val="left" w:pos="2040"/>
              </w:tabs>
              <w:spacing w:before="120" w:after="120" w:line="240" w:lineRule="auto"/>
              <w:ind w:left="-40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</w:p>
        </w:tc>
      </w:tr>
      <w:tr w:rsidR="003D2125" w:rsidRPr="00DE48FD" w:rsidTr="009C2E61">
        <w:trPr>
          <w:trHeight w:val="791"/>
        </w:trPr>
        <w:tc>
          <w:tcPr>
            <w:tcW w:w="6062" w:type="dxa"/>
          </w:tcPr>
          <w:p w:rsidR="003D2125" w:rsidRPr="00EF3905" w:rsidRDefault="003D2125" w:rsidP="003D212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 очень высокой степени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9C2E61">
            <w:pPr>
              <w:tabs>
                <w:tab w:val="left" w:pos="2040"/>
              </w:tabs>
              <w:spacing w:line="240" w:lineRule="auto"/>
              <w:ind w:left="-255" w:right="-215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 xml:space="preserve">В </w:t>
            </w:r>
            <w:r w:rsidR="00D66618"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br/>
            </w: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высокой степени</w:t>
            </w:r>
          </w:p>
        </w:tc>
        <w:tc>
          <w:tcPr>
            <w:tcW w:w="742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 средней степени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</w:t>
            </w:r>
          </w:p>
          <w:p w:rsidR="003D2125" w:rsidRPr="00D66618" w:rsidRDefault="003D2125" w:rsidP="009C2E61">
            <w:pPr>
              <w:tabs>
                <w:tab w:val="left" w:pos="2040"/>
              </w:tabs>
              <w:spacing w:line="240" w:lineRule="auto"/>
              <w:ind w:left="-108" w:right="-113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низкой степени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9C2E61">
            <w:pPr>
              <w:tabs>
                <w:tab w:val="left" w:pos="2040"/>
              </w:tabs>
              <w:spacing w:line="240" w:lineRule="auto"/>
              <w:ind w:left="-85" w:right="-170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 очень низкой степени</w:t>
            </w:r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Не знаю</w:t>
            </w:r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1F384A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Значительно</w:t>
            </w:r>
          </w:p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лучше</w:t>
            </w:r>
          </w:p>
        </w:tc>
        <w:tc>
          <w:tcPr>
            <w:tcW w:w="959" w:type="dxa"/>
            <w:vAlign w:val="center"/>
          </w:tcPr>
          <w:p w:rsidR="003D2125" w:rsidRPr="00D66618" w:rsidRDefault="003D2125" w:rsidP="005F1559">
            <w:pPr>
              <w:tabs>
                <w:tab w:val="left" w:pos="2040"/>
              </w:tabs>
              <w:spacing w:line="240" w:lineRule="auto"/>
              <w:ind w:left="-141" w:right="-217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Немного лучше</w:t>
            </w:r>
          </w:p>
        </w:tc>
        <w:tc>
          <w:tcPr>
            <w:tcW w:w="709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55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Т</w:t>
            </w: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ак</w:t>
            </w: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 xml:space="preserve"> же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55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Немного хуже</w:t>
            </w:r>
          </w:p>
        </w:tc>
        <w:tc>
          <w:tcPr>
            <w:tcW w:w="708" w:type="dxa"/>
            <w:vAlign w:val="center"/>
          </w:tcPr>
          <w:p w:rsidR="003D2125" w:rsidRPr="001F384A" w:rsidRDefault="003D2125" w:rsidP="003D2125">
            <w:pPr>
              <w:tabs>
                <w:tab w:val="left" w:pos="2040"/>
              </w:tabs>
              <w:spacing w:line="240" w:lineRule="auto"/>
              <w:ind w:left="-77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Значительно хуже</w:t>
            </w:r>
          </w:p>
        </w:tc>
        <w:tc>
          <w:tcPr>
            <w:tcW w:w="851" w:type="dxa"/>
            <w:vAlign w:val="center"/>
          </w:tcPr>
          <w:p w:rsidR="003D2125" w:rsidRPr="001F384A" w:rsidRDefault="003D2125" w:rsidP="003D2125">
            <w:pPr>
              <w:tabs>
                <w:tab w:val="left" w:pos="2040"/>
              </w:tabs>
              <w:spacing w:line="240" w:lineRule="auto"/>
              <w:jc w:val="center"/>
              <w:rPr>
                <w:rFonts w:eastAsiaTheme="minorEastAsia" w:cs="Arial"/>
                <w:b/>
                <w:bCs/>
                <w:sz w:val="17"/>
                <w:szCs w:val="17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</w:rPr>
              <w:t>Не знаю</w:t>
            </w:r>
          </w:p>
        </w:tc>
      </w:tr>
      <w:tr w:rsidR="003D2125" w:rsidRPr="00DE48FD" w:rsidTr="009C2E61">
        <w:trPr>
          <w:trHeight w:val="633"/>
        </w:trPr>
        <w:tc>
          <w:tcPr>
            <w:tcW w:w="6062" w:type="dxa"/>
          </w:tcPr>
          <w:p w:rsidR="003D2125" w:rsidRPr="00EF3905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bCs/>
                <w:sz w:val="20"/>
                <w:szCs w:val="20"/>
                <w:lang w:val="ru-RU"/>
              </w:rPr>
            </w:pPr>
            <w:r w:rsidRPr="005B3FFE">
              <w:rPr>
                <w:rFonts w:eastAsiaTheme="minorEastAsia" w:cs="Arial"/>
                <w:bCs/>
                <w:sz w:val="20"/>
                <w:szCs w:val="20"/>
                <w:lang w:val="ru-RU"/>
              </w:rPr>
              <w:t>Регуляторное бремя с точки зрения количества и сложности правил, времени и стоимости соблюдения, является препятствием для вашей компании: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MB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39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0" w:name="SB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0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TS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1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SW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2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MW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3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DK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4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457"/>
        </w:trPr>
        <w:tc>
          <w:tcPr>
            <w:tcW w:w="6062" w:type="dxa"/>
          </w:tcPr>
          <w:p w:rsidR="003D2125" w:rsidRPr="00EF3905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bCs/>
                <w:sz w:val="20"/>
                <w:szCs w:val="20"/>
                <w:lang w:val="ru-RU"/>
              </w:rPr>
            </w:pPr>
            <w:r w:rsidRPr="00F24957">
              <w:rPr>
                <w:rFonts w:eastAsiaTheme="minorEastAsia" w:cs="Arial"/>
                <w:bCs/>
                <w:sz w:val="20"/>
                <w:szCs w:val="20"/>
                <w:lang w:val="ru-RU"/>
              </w:rPr>
              <w:t>В целом нормативно-правовая база негативно влияет на конкурентоспособность вашей компании, инвестиционные и экспортные планы: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MB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5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SB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6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TS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7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SW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8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MW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9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DK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0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504"/>
        </w:trPr>
        <w:tc>
          <w:tcPr>
            <w:tcW w:w="6062" w:type="dxa"/>
          </w:tcPr>
          <w:p w:rsidR="003D2125" w:rsidRPr="00EF3905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Качество действующих </w:t>
            </w:r>
            <w:r w:rsidRPr="00785716">
              <w:rPr>
                <w:sz w:val="20"/>
                <w:szCs w:val="20"/>
                <w:lang w:val="ru-RU"/>
              </w:rPr>
              <w:t xml:space="preserve">законов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нормативных</w:t>
            </w:r>
            <w:r w:rsidRPr="00785716">
              <w:rPr>
                <w:sz w:val="20"/>
                <w:szCs w:val="20"/>
                <w:lang w:val="ru-RU"/>
              </w:rPr>
              <w:t xml:space="preserve"> актов, влияющих на ваш </w:t>
            </w:r>
            <w:r w:rsidRPr="005F3F3E">
              <w:rPr>
                <w:rFonts w:eastAsiaTheme="minorEastAsia" w:cs="Arial"/>
                <w:bCs/>
                <w:sz w:val="20"/>
                <w:szCs w:val="20"/>
                <w:lang w:val="ru-RU"/>
              </w:rPr>
              <w:t>бизнес</w:t>
            </w:r>
            <w:r w:rsidRPr="00785716">
              <w:rPr>
                <w:sz w:val="20"/>
                <w:szCs w:val="20"/>
                <w:lang w:val="ru-RU"/>
              </w:rPr>
              <w:t xml:space="preserve">,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является</w:t>
            </w:r>
            <w:r w:rsidRPr="00785716">
              <w:rPr>
                <w:sz w:val="20"/>
                <w:szCs w:val="20"/>
                <w:lang w:val="ru-RU"/>
              </w:rPr>
              <w:t xml:space="preserve"> удовлетворительным: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MB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1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SB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2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3" w:name="TS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3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SW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4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MW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5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DK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6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694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cs="Arial"/>
                <w:sz w:val="20"/>
                <w:szCs w:val="20"/>
                <w:lang w:val="ru-RU"/>
              </w:rPr>
            </w:pPr>
            <w:r w:rsidRPr="00785716">
              <w:rPr>
                <w:rFonts w:cs="Arial"/>
                <w:sz w:val="20"/>
                <w:szCs w:val="20"/>
                <w:lang w:val="ru-RU"/>
              </w:rPr>
              <w:t xml:space="preserve">Обоснования, экономический анализ и анализ регуляторного воздействия принимаемых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законов</w:t>
            </w:r>
            <w:r w:rsidRPr="00785716">
              <w:rPr>
                <w:rFonts w:cs="Arial"/>
                <w:sz w:val="20"/>
                <w:szCs w:val="20"/>
                <w:lang w:val="ru-RU"/>
              </w:rPr>
              <w:t xml:space="preserve">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нормативных</w:t>
            </w:r>
            <w:r w:rsidRPr="00785716">
              <w:rPr>
                <w:rFonts w:cs="Arial"/>
                <w:sz w:val="20"/>
                <w:szCs w:val="20"/>
                <w:lang w:val="ru-RU"/>
              </w:rPr>
              <w:t xml:space="preserve"> актов регулярно предоставляются: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MB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7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SB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8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TS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9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SW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0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MW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1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DK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2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694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cs="Arial"/>
                <w:sz w:val="20"/>
                <w:szCs w:val="20"/>
                <w:lang w:val="ru-RU"/>
              </w:rPr>
            </w:pPr>
            <w:r w:rsidRPr="00D925ED">
              <w:rPr>
                <w:rFonts w:cs="Arial"/>
                <w:sz w:val="20"/>
                <w:szCs w:val="20"/>
                <w:lang w:val="ru-RU"/>
              </w:rPr>
              <w:t xml:space="preserve">Укрепление потенциала министерств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ведомств</w:t>
            </w:r>
            <w:r w:rsidRPr="00D925ED">
              <w:rPr>
                <w:rFonts w:cs="Arial"/>
                <w:sz w:val="20"/>
                <w:szCs w:val="20"/>
                <w:lang w:val="ru-RU"/>
              </w:rPr>
              <w:t xml:space="preserve"> и их сотрудников для достижения хорошей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правовой</w:t>
            </w:r>
            <w:r w:rsidRPr="00D925ED">
              <w:rPr>
                <w:rFonts w:cs="Arial"/>
                <w:sz w:val="20"/>
                <w:szCs w:val="20"/>
                <w:lang w:val="ru-RU"/>
              </w:rPr>
              <w:t xml:space="preserve"> и регулятивной среды является удовлетворительным: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998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Институциональные</w:t>
            </w:r>
            <w:r w:rsidRPr="007964D2"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механизмы</w:t>
            </w:r>
            <w:r w:rsidRPr="007964D2">
              <w:rPr>
                <w:rFonts w:cs="Arial"/>
                <w:sz w:val="20"/>
                <w:szCs w:val="20"/>
                <w:lang w:val="ru-RU"/>
              </w:rPr>
              <w:t xml:space="preserve"> регулирующих органов способствуют принятию документов, стимулирующих</w:t>
            </w:r>
            <w:r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Pr="007964D2">
              <w:rPr>
                <w:rFonts w:cs="Arial"/>
                <w:sz w:val="20"/>
                <w:szCs w:val="20"/>
                <w:lang w:val="ru-RU"/>
              </w:rPr>
              <w:t>экономический рост и благоприятных для бизнеса: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578"/>
        </w:trPr>
        <w:tc>
          <w:tcPr>
            <w:tcW w:w="6062" w:type="dxa"/>
          </w:tcPr>
          <w:p w:rsidR="003D2125" w:rsidRPr="008C1686" w:rsidRDefault="002C6874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2C6874">
              <w:rPr>
                <w:rFonts w:eastAsiaTheme="minorEastAsia" w:cs="Arial"/>
                <w:bCs/>
                <w:sz w:val="20"/>
                <w:szCs w:val="20"/>
                <w:lang w:val="ru-RU"/>
              </w:rPr>
              <w:t>Процесс принятия решений в сфере регулирования</w:t>
            </w:r>
            <w:r w:rsidR="003D2125" w:rsidRPr="009848D8">
              <w:rPr>
                <w:rFonts w:eastAsiaTheme="minorEastAsia" w:cs="Arial"/>
                <w:bCs/>
                <w:sz w:val="20"/>
                <w:szCs w:val="20"/>
                <w:lang w:val="ru-RU"/>
              </w:rPr>
              <w:t xml:space="preserve"> является прозрачным, инклюзивным и консультативным, информация о рассматриваемых законопроектах и нормативных актах обеспечивается: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3" w:name="MB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3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SB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4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TS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5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SW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6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MW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7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DK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8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714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9848D8">
              <w:rPr>
                <w:rFonts w:eastAsiaTheme="minorEastAsia" w:cs="Arial"/>
                <w:sz w:val="20"/>
                <w:szCs w:val="20"/>
                <w:lang w:val="ru-RU"/>
              </w:rPr>
              <w:t xml:space="preserve">Правительство твердо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привержено</w:t>
            </w:r>
            <w:r w:rsidRPr="009848D8">
              <w:rPr>
                <w:rFonts w:eastAsiaTheme="minorEastAsia" w:cs="Arial"/>
                <w:sz w:val="20"/>
                <w:szCs w:val="20"/>
                <w:lang w:val="ru-RU"/>
              </w:rPr>
              <w:t xml:space="preserve"> совершенствованию нормативно-правовой среды: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MB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9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SB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0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TS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1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SW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2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MW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3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DK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4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</w:tbl>
    <w:p w:rsidR="003D2125" w:rsidRDefault="003D2125" w:rsidP="003D2125">
      <w:pPr>
        <w:tabs>
          <w:tab w:val="left" w:pos="2040"/>
        </w:tabs>
        <w:spacing w:before="120" w:after="60"/>
        <w:rPr>
          <w:rFonts w:cs="Arial"/>
          <w:b/>
          <w:bCs/>
          <w:sz w:val="20"/>
          <w:szCs w:val="20"/>
        </w:rPr>
        <w:sectPr w:rsidR="003D2125" w:rsidSect="00F109A6">
          <w:pgSz w:w="16840" w:h="11907" w:orient="landscape" w:code="9"/>
          <w:pgMar w:top="851" w:right="907" w:bottom="851" w:left="562" w:header="562" w:footer="230" w:gutter="0"/>
          <w:cols w:space="708"/>
          <w:docGrid w:linePitch="360"/>
        </w:sectPr>
      </w:pPr>
    </w:p>
    <w:p w:rsidR="003D2125" w:rsidRDefault="003D2125" w:rsidP="003D2125">
      <w:pPr>
        <w:pStyle w:val="af6"/>
        <w:numPr>
          <w:ilvl w:val="0"/>
          <w:numId w:val="12"/>
        </w:numPr>
        <w:spacing w:before="400" w:after="120"/>
        <w:ind w:left="249" w:hanging="357"/>
        <w:rPr>
          <w:rFonts w:cs="Arial"/>
          <w:b/>
          <w:bCs/>
          <w:sz w:val="20"/>
          <w:szCs w:val="20"/>
          <w:lang w:val="ru-RU"/>
        </w:rPr>
      </w:pPr>
      <w:r w:rsidRPr="00B76D2E">
        <w:rPr>
          <w:rFonts w:cs="Arial"/>
          <w:b/>
          <w:bCs/>
          <w:sz w:val="20"/>
          <w:szCs w:val="20"/>
          <w:lang w:val="ru-RU"/>
        </w:rPr>
        <w:lastRenderedPageBreak/>
        <w:t>Основной и</w:t>
      </w:r>
      <w:r>
        <w:rPr>
          <w:rFonts w:cs="Arial"/>
          <w:b/>
          <w:bCs/>
          <w:sz w:val="20"/>
          <w:szCs w:val="20"/>
          <w:lang w:val="ru-RU"/>
        </w:rPr>
        <w:t xml:space="preserve">сточник информации, используемый </w:t>
      </w:r>
      <w:r w:rsidR="00ED004A">
        <w:rPr>
          <w:rFonts w:cs="Arial"/>
          <w:b/>
          <w:bCs/>
          <w:sz w:val="20"/>
          <w:szCs w:val="20"/>
          <w:lang w:val="ru-RU"/>
        </w:rPr>
        <w:t>В</w:t>
      </w:r>
      <w:r w:rsidR="00B93856">
        <w:rPr>
          <w:rFonts w:cs="Arial"/>
          <w:b/>
          <w:bCs/>
          <w:sz w:val="20"/>
          <w:szCs w:val="20"/>
          <w:lang w:val="ru-RU"/>
        </w:rPr>
        <w:t xml:space="preserve">ами </w:t>
      </w:r>
      <w:r>
        <w:rPr>
          <w:rFonts w:cs="Arial"/>
          <w:b/>
          <w:bCs/>
          <w:sz w:val="20"/>
          <w:szCs w:val="20"/>
          <w:lang w:val="ru-RU"/>
        </w:rPr>
        <w:t>при принятии</w:t>
      </w:r>
      <w:r w:rsidRPr="00B76D2E">
        <w:rPr>
          <w:rFonts w:cs="Arial"/>
          <w:b/>
          <w:bCs/>
          <w:sz w:val="20"/>
          <w:szCs w:val="20"/>
          <w:lang w:val="ru-RU"/>
        </w:rPr>
        <w:t xml:space="preserve"> решений в инвестиционном процессе:</w:t>
      </w:r>
    </w:p>
    <w:tbl>
      <w:tblPr>
        <w:tblW w:w="9639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567"/>
        <w:gridCol w:w="2835"/>
        <w:gridCol w:w="425"/>
        <w:gridCol w:w="2977"/>
      </w:tblGrid>
      <w:tr w:rsidR="00ED004A" w:rsidTr="00C60C9A">
        <w:trPr>
          <w:trHeight w:val="534"/>
        </w:trPr>
        <w:tc>
          <w:tcPr>
            <w:tcW w:w="567" w:type="dxa"/>
            <w:vAlign w:val="center"/>
          </w:tcPr>
          <w:p w:rsidR="00ED004A" w:rsidRPr="00321229" w:rsidRDefault="00C60C9A" w:rsidP="00C60C9A">
            <w:pPr>
              <w:spacing w:line="240" w:lineRule="auto"/>
              <w:ind w:right="-88"/>
              <w:jc w:val="left"/>
              <w:rPr>
                <w:rFonts w:cs="Arial"/>
                <w:sz w:val="20"/>
                <w:szCs w:val="20"/>
              </w:rPr>
            </w:pP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2.15pt;height:12.15pt" o:ole="">
                  <v:imagedata r:id="rId11" o:title=""/>
                </v:shape>
                <w:control r:id="rId12" w:name="Item421121191" w:shapeid="_x0000_i1037"/>
              </w:object>
            </w:r>
          </w:p>
        </w:tc>
        <w:tc>
          <w:tcPr>
            <w:tcW w:w="2268" w:type="dxa"/>
            <w:vAlign w:val="center"/>
          </w:tcPr>
          <w:p w:rsidR="00ED004A" w:rsidRDefault="00ED004A" w:rsidP="00C60C9A">
            <w:pPr>
              <w:spacing w:line="240" w:lineRule="auto"/>
              <w:ind w:right="-88"/>
              <w:jc w:val="left"/>
            </w:pPr>
            <w:r w:rsidRPr="00321229">
              <w:rPr>
                <w:rFonts w:cs="Arial"/>
                <w:sz w:val="20"/>
                <w:szCs w:val="20"/>
              </w:rPr>
              <w:t>Местные СМИ</w:t>
            </w:r>
          </w:p>
        </w:tc>
        <w:tc>
          <w:tcPr>
            <w:tcW w:w="567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39" type="#_x0000_t75" style="width:12.15pt;height:12.15pt" o:ole="">
                  <v:imagedata r:id="rId11" o:title=""/>
                </v:shape>
                <w:control r:id="rId13" w:name="Item42112119" w:shapeid="_x0000_i1039"/>
              </w:object>
            </w:r>
          </w:p>
        </w:tc>
        <w:tc>
          <w:tcPr>
            <w:tcW w:w="2835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 w:rsidRPr="00321229">
              <w:rPr>
                <w:rFonts w:cs="Arial"/>
                <w:sz w:val="20"/>
                <w:szCs w:val="20"/>
              </w:rPr>
              <w:t>Личный опыт</w:t>
            </w:r>
          </w:p>
        </w:tc>
        <w:tc>
          <w:tcPr>
            <w:tcW w:w="425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41" type="#_x0000_t75" style="width:12.15pt;height:12.15pt" o:ole="">
                  <v:imagedata r:id="rId11" o:title=""/>
                </v:shape>
                <w:control r:id="rId14" w:name="Item4211311" w:shapeid="_x0000_i1041"/>
              </w:object>
            </w:r>
          </w:p>
        </w:tc>
        <w:tc>
          <w:tcPr>
            <w:tcW w:w="2977" w:type="dxa"/>
            <w:vAlign w:val="center"/>
          </w:tcPr>
          <w:p w:rsidR="00ED004A" w:rsidRDefault="00ED004A" w:rsidP="00C60C9A">
            <w:pPr>
              <w:spacing w:line="240" w:lineRule="auto"/>
              <w:jc w:val="left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Материалы исследований</w:t>
            </w:r>
          </w:p>
        </w:tc>
      </w:tr>
      <w:tr w:rsidR="00ED004A" w:rsidRPr="00BD2217" w:rsidTr="00C60C9A">
        <w:trPr>
          <w:trHeight w:val="570"/>
        </w:trPr>
        <w:tc>
          <w:tcPr>
            <w:tcW w:w="567" w:type="dxa"/>
            <w:vAlign w:val="center"/>
          </w:tcPr>
          <w:p w:rsidR="00ED004A" w:rsidRPr="00F4347C" w:rsidRDefault="00C60C9A" w:rsidP="00C60C9A">
            <w:pPr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object w:dxaOrig="225" w:dyaOrig="225">
                <v:shape id="_x0000_i1043" type="#_x0000_t75" style="width:12.15pt;height:12.15pt" o:ole="">
                  <v:imagedata r:id="rId11" o:title=""/>
                </v:shape>
                <w:control r:id="rId15" w:name="Item421121192" w:shapeid="_x0000_i1043"/>
              </w:object>
            </w:r>
          </w:p>
        </w:tc>
        <w:tc>
          <w:tcPr>
            <w:tcW w:w="2268" w:type="dxa"/>
            <w:vAlign w:val="center"/>
          </w:tcPr>
          <w:p w:rsidR="00ED004A" w:rsidRDefault="00ED004A" w:rsidP="00C60C9A">
            <w:pPr>
              <w:spacing w:line="240" w:lineRule="auto"/>
              <w:jc w:val="left"/>
            </w:pPr>
            <w:r w:rsidRPr="00F4347C">
              <w:rPr>
                <w:rFonts w:cs="Arial"/>
                <w:sz w:val="20"/>
                <w:szCs w:val="20"/>
              </w:rPr>
              <w:t xml:space="preserve">Друзья / </w:t>
            </w:r>
            <w:r>
              <w:rPr>
                <w:rFonts w:cs="Arial"/>
                <w:sz w:val="20"/>
                <w:szCs w:val="20"/>
                <w:lang w:val="ru-RU"/>
              </w:rPr>
              <w:t>слухи</w:t>
            </w:r>
          </w:p>
        </w:tc>
        <w:tc>
          <w:tcPr>
            <w:tcW w:w="567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45" type="#_x0000_t75" style="width:12.15pt;height:12.15pt" o:ole="">
                  <v:imagedata r:id="rId11" o:title=""/>
                </v:shape>
                <w:control r:id="rId16" w:name="Item461111" w:shapeid="_x0000_i1045"/>
              </w:object>
            </w:r>
          </w:p>
        </w:tc>
        <w:tc>
          <w:tcPr>
            <w:tcW w:w="2835" w:type="dxa"/>
            <w:vAlign w:val="center"/>
          </w:tcPr>
          <w:p w:rsidR="00ED004A" w:rsidRPr="00773401" w:rsidRDefault="00ED004A" w:rsidP="00C60C9A">
            <w:pPr>
              <w:spacing w:line="240" w:lineRule="auto"/>
              <w:ind w:right="-108"/>
              <w:jc w:val="left"/>
              <w:rPr>
                <w:sz w:val="20"/>
                <w:lang w:val="ru-RU"/>
              </w:rPr>
            </w:pPr>
            <w:r w:rsidRPr="00321229">
              <w:rPr>
                <w:rFonts w:cs="Arial"/>
                <w:sz w:val="20"/>
                <w:szCs w:val="20"/>
              </w:rPr>
              <w:t>Наёмные</w:t>
            </w:r>
            <w:r>
              <w:rPr>
                <w:rFonts w:cs="Arial"/>
                <w:sz w:val="20"/>
                <w:szCs w:val="20"/>
                <w:lang w:val="ru-RU"/>
              </w:rPr>
              <w:t xml:space="preserve"> консультанты</w:t>
            </w:r>
          </w:p>
        </w:tc>
        <w:tc>
          <w:tcPr>
            <w:tcW w:w="425" w:type="dxa"/>
            <w:vAlign w:val="center"/>
          </w:tcPr>
          <w:p w:rsidR="00ED004A" w:rsidRDefault="00C60C9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47" type="#_x0000_t75" style="width:10.3pt;height:10.3pt" o:ole="">
                  <v:imagedata r:id="rId17" o:title=""/>
                </v:shape>
                <w:control r:id="rId18" w:name="Item421121193" w:shapeid="_x0000_i1047"/>
              </w:object>
            </w:r>
          </w:p>
        </w:tc>
        <w:tc>
          <w:tcPr>
            <w:tcW w:w="2977" w:type="dxa"/>
            <w:vAlign w:val="center"/>
          </w:tcPr>
          <w:p w:rsidR="00ED004A" w:rsidRPr="00773401" w:rsidRDefault="00ED004A" w:rsidP="00C60C9A">
            <w:pPr>
              <w:spacing w:line="240" w:lineRule="auto"/>
              <w:ind w:right="34"/>
              <w:jc w:val="left"/>
              <w:rPr>
                <w:sz w:val="20"/>
                <w:lang w:val="ru-RU"/>
              </w:rPr>
            </w:pPr>
            <w:r w:rsidRPr="00B73B92">
              <w:rPr>
                <w:rFonts w:cs="Arial"/>
                <w:sz w:val="20"/>
                <w:szCs w:val="20"/>
                <w:lang w:val="ru-RU"/>
              </w:rPr>
              <w:t>Опыт других инвесторов</w:t>
            </w:r>
            <w:r>
              <w:rPr>
                <w:rFonts w:cs="Arial"/>
                <w:sz w:val="20"/>
                <w:szCs w:val="20"/>
                <w:lang w:val="ru-RU"/>
              </w:rPr>
              <w:t xml:space="preserve">, которые </w:t>
            </w:r>
            <w:r w:rsidRPr="00B73B92">
              <w:rPr>
                <w:rFonts w:cs="Arial"/>
                <w:sz w:val="20"/>
                <w:szCs w:val="20"/>
                <w:lang w:val="ru-RU"/>
              </w:rPr>
              <w:t>уже работают в Кыргызстане</w:t>
            </w:r>
          </w:p>
        </w:tc>
      </w:tr>
    </w:tbl>
    <w:p w:rsidR="003D2125" w:rsidRPr="00CE6CF6" w:rsidRDefault="003D2125" w:rsidP="00CE6CF6">
      <w:pPr>
        <w:pStyle w:val="af6"/>
        <w:numPr>
          <w:ilvl w:val="0"/>
          <w:numId w:val="12"/>
        </w:numPr>
        <w:tabs>
          <w:tab w:val="left" w:pos="2040"/>
        </w:tabs>
        <w:spacing w:before="400" w:after="120"/>
        <w:ind w:right="284"/>
        <w:rPr>
          <w:rFonts w:cs="Arial"/>
          <w:b/>
          <w:bCs/>
          <w:sz w:val="20"/>
          <w:szCs w:val="20"/>
          <w:lang w:val="ru-RU"/>
        </w:rPr>
      </w:pPr>
      <w:r w:rsidRPr="00CE6CF6">
        <w:rPr>
          <w:rFonts w:cs="Arial"/>
          <w:b/>
          <w:bCs/>
          <w:sz w:val="20"/>
          <w:szCs w:val="20"/>
          <w:lang w:val="ru-RU"/>
        </w:rPr>
        <w:t>Ваши дополнительные комментарии по инвестиционному климату и бизнес-среде в Кыргызстане:</w:t>
      </w:r>
    </w:p>
    <w:tbl>
      <w:tblPr>
        <w:tblStyle w:val="af5"/>
        <w:tblW w:w="0" w:type="auto"/>
        <w:tblInd w:w="567" w:type="dxa"/>
        <w:tblLook w:val="04A0" w:firstRow="1" w:lastRow="0" w:firstColumn="1" w:lastColumn="0" w:noHBand="0" w:noVBand="1"/>
      </w:tblPr>
      <w:tblGrid>
        <w:gridCol w:w="8897"/>
      </w:tblGrid>
      <w:tr w:rsidR="003D2125" w:rsidRPr="00BD2217" w:rsidTr="001F384A">
        <w:trPr>
          <w:trHeight w:val="2835"/>
        </w:trPr>
        <w:tc>
          <w:tcPr>
            <w:tcW w:w="8897" w:type="dxa"/>
          </w:tcPr>
          <w:p w:rsidR="003D2125" w:rsidRPr="00773401" w:rsidRDefault="003D2125" w:rsidP="00773401">
            <w:pPr>
              <w:pStyle w:val="af6"/>
              <w:tabs>
                <w:tab w:val="left" w:pos="2040"/>
              </w:tabs>
              <w:spacing w:before="120" w:after="60"/>
              <w:ind w:left="0" w:right="282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1F483A" w:rsidRPr="00773401" w:rsidRDefault="001F483A" w:rsidP="003D2125">
      <w:pPr>
        <w:pStyle w:val="af6"/>
        <w:tabs>
          <w:tab w:val="left" w:pos="2040"/>
        </w:tabs>
        <w:spacing w:before="120" w:after="60"/>
        <w:ind w:left="567" w:right="282"/>
        <w:rPr>
          <w:rFonts w:cs="Arial"/>
          <w:b/>
          <w:bCs/>
          <w:sz w:val="20"/>
          <w:szCs w:val="20"/>
          <w:lang w:val="ru-RU"/>
        </w:rPr>
      </w:pPr>
    </w:p>
    <w:tbl>
      <w:tblPr>
        <w:tblStyle w:val="af5"/>
        <w:tblpPr w:leftFromText="180" w:rightFromText="180" w:vertAnchor="text" w:horzAnchor="page" w:tblpX="940" w:tblpY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993"/>
        <w:gridCol w:w="1101"/>
      </w:tblGrid>
      <w:tr w:rsidR="003D2125" w:rsidRPr="00157C0F" w:rsidTr="00837B18">
        <w:trPr>
          <w:trHeight w:val="690"/>
        </w:trPr>
        <w:tc>
          <w:tcPr>
            <w:tcW w:w="6771" w:type="dxa"/>
            <w:vAlign w:val="center"/>
          </w:tcPr>
          <w:p w:rsidR="003D2125" w:rsidRPr="00CE6CF6" w:rsidRDefault="003D2125" w:rsidP="00CE6CF6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after="60"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Заполняли ли </w:t>
            </w:r>
            <w:r w:rsidR="00CE6CF6">
              <w:rPr>
                <w:rFonts w:cs="Arial"/>
                <w:b/>
                <w:bCs/>
                <w:sz w:val="20"/>
                <w:szCs w:val="20"/>
                <w:lang w:val="ru-RU"/>
              </w:rPr>
              <w:t>В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ы пр</w:t>
            </w:r>
            <w:r w:rsidR="001F483A"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едыдущий опросник в апреле 2015 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года?</w:t>
            </w:r>
          </w:p>
        </w:tc>
        <w:tc>
          <w:tcPr>
            <w:tcW w:w="993" w:type="dxa"/>
            <w:vAlign w:val="center"/>
          </w:tcPr>
          <w:p w:rsidR="003D2125" w:rsidRPr="007534BB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Да</w:t>
            </w:r>
            <w:r w:rsidRPr="00157C0F">
              <w:rPr>
                <w:b/>
                <w:bCs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01" w:type="dxa"/>
            <w:vAlign w:val="center"/>
          </w:tcPr>
          <w:p w:rsidR="003D2125" w:rsidRPr="00157C0F" w:rsidRDefault="003D2125" w:rsidP="003D2125">
            <w:pPr>
              <w:spacing w:after="60" w:line="240" w:lineRule="auto"/>
              <w:jc w:val="left"/>
              <w:rPr>
                <w:rFonts w:cs="Arial"/>
                <w:b/>
                <w:bCs/>
                <w:szCs w:val="20"/>
                <w:lang w:val="ru-RU"/>
              </w:rPr>
            </w:pPr>
            <w:r>
              <w:rPr>
                <w:b/>
                <w:bCs/>
                <w:lang w:val="ru-RU"/>
              </w:rPr>
              <w:t>Нет</w:t>
            </w:r>
            <w:r w:rsidRPr="00157C0F">
              <w:rPr>
                <w:b/>
                <w:bCs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Pr="00157C0F">
              <w:rPr>
                <w:b/>
                <w:bCs/>
                <w:lang w:val="ru-RU"/>
              </w:rPr>
              <w:t xml:space="preserve">              </w:t>
            </w:r>
          </w:p>
        </w:tc>
      </w:tr>
      <w:tr w:rsidR="003D2125" w:rsidRPr="00157C0F" w:rsidTr="00837B18">
        <w:trPr>
          <w:trHeight w:val="673"/>
        </w:trPr>
        <w:tc>
          <w:tcPr>
            <w:tcW w:w="6771" w:type="dxa"/>
            <w:vAlign w:val="center"/>
          </w:tcPr>
          <w:p w:rsidR="003D2125" w:rsidRPr="00CE6CF6" w:rsidRDefault="003D2125" w:rsidP="00CE6CF6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after="60"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Хотели </w:t>
            </w:r>
            <w:r w:rsidR="0025419D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ли 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бы</w:t>
            </w:r>
            <w:r w:rsidR="0025419D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Вы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CE6CF6">
              <w:rPr>
                <w:b/>
                <w:bCs/>
                <w:sz w:val="20"/>
                <w:szCs w:val="20"/>
                <w:lang w:val="ru-RU"/>
              </w:rPr>
              <w:t xml:space="preserve">получить 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результаты этого опроса</w:t>
            </w:r>
            <w:r w:rsidRPr="00CE6CF6">
              <w:rPr>
                <w:b/>
                <w:bCs/>
                <w:sz w:val="20"/>
                <w:szCs w:val="20"/>
                <w:lang w:val="ru-RU"/>
              </w:rPr>
              <w:t>?</w:t>
            </w:r>
          </w:p>
        </w:tc>
        <w:tc>
          <w:tcPr>
            <w:tcW w:w="993" w:type="dxa"/>
            <w:vAlign w:val="center"/>
          </w:tcPr>
          <w:p w:rsidR="003D2125" w:rsidRPr="00AC47E3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Да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101" w:type="dxa"/>
            <w:vAlign w:val="center"/>
          </w:tcPr>
          <w:p w:rsidR="003D2125" w:rsidRPr="00AC47E3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Нет</w:t>
            </w:r>
            <w:r w:rsidRPr="00157C0F">
              <w:rPr>
                <w:b/>
                <w:bCs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3D2125" w:rsidRPr="00BD2217" w:rsidTr="00E1357B">
        <w:trPr>
          <w:trHeight w:val="673"/>
        </w:trPr>
        <w:tc>
          <w:tcPr>
            <w:tcW w:w="6771" w:type="dxa"/>
            <w:vAlign w:val="center"/>
          </w:tcPr>
          <w:p w:rsidR="003D2125" w:rsidRPr="001F483A" w:rsidRDefault="003D2125" w:rsidP="00E1357B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after="60"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1F483A">
              <w:rPr>
                <w:rFonts w:cs="Arial"/>
                <w:b/>
                <w:bCs/>
                <w:sz w:val="20"/>
                <w:szCs w:val="20"/>
                <w:lang w:val="ru-RU"/>
              </w:rPr>
              <w:t>Пожалуйста, укажите ваши личные данные:</w:t>
            </w:r>
          </w:p>
        </w:tc>
        <w:tc>
          <w:tcPr>
            <w:tcW w:w="993" w:type="dxa"/>
            <w:vAlign w:val="center"/>
          </w:tcPr>
          <w:p w:rsidR="003D2125" w:rsidRPr="000C681C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</w:p>
        </w:tc>
        <w:tc>
          <w:tcPr>
            <w:tcW w:w="1101" w:type="dxa"/>
            <w:vAlign w:val="center"/>
          </w:tcPr>
          <w:p w:rsidR="003D2125" w:rsidRPr="000C681C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</w:p>
        </w:tc>
      </w:tr>
    </w:tbl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rPr>
          <w:iCs w:val="0"/>
          <w:color w:val="FF0000"/>
          <w:szCs w:val="22"/>
          <w:lang w:val="ru-RU"/>
        </w:rPr>
      </w:pPr>
    </w:p>
    <w:tbl>
      <w:tblPr>
        <w:tblStyle w:val="af5"/>
        <w:tblW w:w="0" w:type="auto"/>
        <w:tblInd w:w="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088"/>
      </w:tblGrid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Имя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75" w:name="ТекстовоеПоле18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5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spacing w:line="240" w:lineRule="auto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Должность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76" w:name="ТекстовоеПоле19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6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Компания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77" w:name="ТекстовоеПоле20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7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Email: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21"/>
                  <w:enabled/>
                  <w:calcOnExit w:val="0"/>
                  <w:textInput/>
                </w:ffData>
              </w:fldChar>
            </w:r>
            <w:bookmarkStart w:id="78" w:name="ТекстовоеПоле21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8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Тел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bookmarkStart w:id="79" w:name="ТекстовоеПоле22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9"/>
          </w:p>
        </w:tc>
      </w:tr>
    </w:tbl>
    <w:p w:rsidR="003D2125" w:rsidRDefault="003D2125" w:rsidP="003D2125">
      <w:pPr>
        <w:pStyle w:val="3"/>
        <w:rPr>
          <w:i w:val="0"/>
          <w:iCs w:val="0"/>
        </w:rPr>
      </w:pPr>
    </w:p>
    <w:p w:rsidR="003D2125" w:rsidRDefault="003D2125" w:rsidP="003D2125">
      <w:pPr>
        <w:pStyle w:val="3"/>
        <w:rPr>
          <w:i w:val="0"/>
          <w:iCs w:val="0"/>
        </w:rPr>
      </w:pPr>
    </w:p>
    <w:p w:rsidR="003D2125" w:rsidRPr="00C05552" w:rsidRDefault="003D2125" w:rsidP="003D2125">
      <w:pPr>
        <w:jc w:val="center"/>
        <w:rPr>
          <w:rFonts w:cs="Arial"/>
          <w:b/>
          <w:sz w:val="20"/>
          <w:szCs w:val="20"/>
          <w:lang w:val="ru-RU"/>
        </w:rPr>
      </w:pPr>
      <w:r w:rsidRPr="0000232C">
        <w:rPr>
          <w:rFonts w:cs="Arial"/>
          <w:b/>
          <w:sz w:val="20"/>
          <w:szCs w:val="20"/>
          <w:lang w:val="ru-RU"/>
        </w:rPr>
        <w:t xml:space="preserve">Пожалуйста, заполните анкету, сохраните и направьте в МДС по </w:t>
      </w:r>
      <w:r w:rsidR="00B93856">
        <w:rPr>
          <w:rFonts w:cs="Arial"/>
          <w:b/>
          <w:sz w:val="20"/>
          <w:szCs w:val="20"/>
          <w:lang w:val="ru-RU"/>
        </w:rPr>
        <w:t>следующим адресам электронной почты</w:t>
      </w:r>
      <w:r w:rsidRPr="0000232C">
        <w:rPr>
          <w:rFonts w:cs="Arial"/>
          <w:b/>
          <w:sz w:val="20"/>
          <w:szCs w:val="20"/>
          <w:lang w:val="ru-RU"/>
        </w:rPr>
        <w:t xml:space="preserve">: </w:t>
      </w:r>
      <w:hyperlink r:id="rId19" w:history="1">
        <w:r w:rsidRPr="00CC0AC2">
          <w:rPr>
            <w:rStyle w:val="ab"/>
            <w:rFonts w:cs="Arial"/>
            <w:b/>
            <w:sz w:val="20"/>
            <w:szCs w:val="20"/>
            <w:lang w:val="en-US"/>
          </w:rPr>
          <w:t>corporate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@</w:t>
        </w:r>
        <w:r w:rsidRPr="00CC0AC2">
          <w:rPr>
            <w:rStyle w:val="ab"/>
            <w:rFonts w:cs="Arial"/>
            <w:b/>
            <w:sz w:val="20"/>
            <w:szCs w:val="20"/>
            <w:lang w:val="en-US"/>
          </w:rPr>
          <w:t>ibc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.</w:t>
        </w:r>
        <w:r w:rsidRPr="00CC0AC2">
          <w:rPr>
            <w:rStyle w:val="ab"/>
            <w:rFonts w:cs="Arial"/>
            <w:b/>
            <w:sz w:val="20"/>
            <w:szCs w:val="20"/>
            <w:lang w:val="en-US"/>
          </w:rPr>
          <w:t>kg</w:t>
        </w:r>
      </w:hyperlink>
      <w:r w:rsidRPr="0000232C">
        <w:rPr>
          <w:rFonts w:cs="Arial"/>
          <w:b/>
          <w:sz w:val="20"/>
          <w:szCs w:val="20"/>
          <w:lang w:val="ru-RU"/>
        </w:rPr>
        <w:t xml:space="preserve"> или </w:t>
      </w:r>
      <w:hyperlink r:id="rId20" w:history="1">
        <w:r>
          <w:rPr>
            <w:rStyle w:val="ab"/>
            <w:rFonts w:cs="Arial"/>
            <w:b/>
            <w:sz w:val="20"/>
            <w:szCs w:val="20"/>
            <w:lang w:val="en-US"/>
          </w:rPr>
          <w:t>ibc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.</w:t>
        </w:r>
        <w:r>
          <w:rPr>
            <w:rStyle w:val="ab"/>
            <w:rFonts w:cs="Arial"/>
            <w:b/>
            <w:sz w:val="20"/>
            <w:szCs w:val="20"/>
            <w:lang w:val="en-US"/>
          </w:rPr>
          <w:t>kyrgyzstan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@</w:t>
        </w:r>
        <w:r>
          <w:rPr>
            <w:rStyle w:val="ab"/>
            <w:rFonts w:cs="Arial"/>
            <w:b/>
            <w:sz w:val="20"/>
            <w:szCs w:val="20"/>
            <w:lang w:val="en-US"/>
          </w:rPr>
          <w:t>gmail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.</w:t>
        </w:r>
        <w:r>
          <w:rPr>
            <w:rStyle w:val="ab"/>
            <w:rFonts w:cs="Arial"/>
            <w:b/>
            <w:sz w:val="20"/>
            <w:szCs w:val="20"/>
            <w:lang w:val="en-US"/>
          </w:rPr>
          <w:t>com</w:t>
        </w:r>
      </w:hyperlink>
      <w:r w:rsidRPr="00482687">
        <w:rPr>
          <w:rFonts w:cs="Arial"/>
          <w:b/>
          <w:sz w:val="20"/>
          <w:szCs w:val="20"/>
          <w:lang w:val="ru-RU"/>
        </w:rPr>
        <w:t>.</w:t>
      </w:r>
    </w:p>
    <w:p w:rsidR="003D2125" w:rsidRPr="00482687" w:rsidRDefault="003D2125" w:rsidP="003D2125">
      <w:pPr>
        <w:pStyle w:val="3"/>
        <w:ind w:left="567" w:right="487"/>
        <w:jc w:val="center"/>
        <w:rPr>
          <w:i w:val="0"/>
          <w:iCs w:val="0"/>
          <w:lang w:val="ru-RU"/>
        </w:rPr>
      </w:pPr>
    </w:p>
    <w:p w:rsidR="003D2125" w:rsidRDefault="003D2125" w:rsidP="001F384A">
      <w:pPr>
        <w:pStyle w:val="3"/>
        <w:ind w:left="709" w:right="487"/>
        <w:jc w:val="center"/>
        <w:rPr>
          <w:i w:val="0"/>
          <w:szCs w:val="22"/>
          <w:lang w:val="ru-RU"/>
        </w:rPr>
      </w:pPr>
      <w:r>
        <w:rPr>
          <w:i w:val="0"/>
          <w:iCs w:val="0"/>
          <w:lang w:val="ru-RU"/>
        </w:rPr>
        <w:t>СПАСИБО ЗА ОТВЕТЫ</w:t>
      </w:r>
      <w:r w:rsidR="00837B18">
        <w:rPr>
          <w:i w:val="0"/>
          <w:iCs w:val="0"/>
          <w:lang w:val="ru-RU"/>
        </w:rPr>
        <w:t>!</w:t>
      </w:r>
    </w:p>
    <w:sectPr w:rsidR="003D2125" w:rsidSect="001F483A">
      <w:pgSz w:w="11907" w:h="16840" w:code="9"/>
      <w:pgMar w:top="907" w:right="1134" w:bottom="567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C80" w:rsidRDefault="00137C80">
      <w:r>
        <w:separator/>
      </w:r>
    </w:p>
  </w:endnote>
  <w:endnote w:type="continuationSeparator" w:id="0">
    <w:p w:rsidR="00137C80" w:rsidRDefault="0013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80" w:rsidRDefault="00137C80">
    <w:pPr>
      <w:pStyle w:val="a8"/>
      <w:jc w:val="right"/>
      <w:rPr>
        <w:sz w:val="18"/>
      </w:rPr>
    </w:pPr>
    <w:r>
      <w:rPr>
        <w:rStyle w:val="a9"/>
        <w:sz w:val="18"/>
      </w:rPr>
      <w:fldChar w:fldCharType="begin"/>
    </w:r>
    <w:r>
      <w:rPr>
        <w:rStyle w:val="a9"/>
        <w:sz w:val="18"/>
      </w:rPr>
      <w:instrText xml:space="preserve"> PAGE </w:instrText>
    </w:r>
    <w:r>
      <w:rPr>
        <w:rStyle w:val="a9"/>
        <w:sz w:val="18"/>
      </w:rPr>
      <w:fldChar w:fldCharType="separate"/>
    </w:r>
    <w:r w:rsidR="00BD2217">
      <w:rPr>
        <w:rStyle w:val="a9"/>
        <w:noProof/>
        <w:sz w:val="18"/>
      </w:rPr>
      <w:t>1</w:t>
    </w:r>
    <w:r>
      <w:rPr>
        <w:rStyle w:val="a9"/>
        <w:sz w:val="18"/>
      </w:rPr>
      <w:fldChar w:fldCharType="end"/>
    </w:r>
    <w:r>
      <w:rPr>
        <w:rStyle w:val="a9"/>
        <w:sz w:val="18"/>
      </w:rPr>
      <w:t xml:space="preserve"> of </w:t>
    </w:r>
    <w:r>
      <w:rPr>
        <w:rStyle w:val="a9"/>
        <w:sz w:val="18"/>
      </w:rPr>
      <w:fldChar w:fldCharType="begin"/>
    </w:r>
    <w:r>
      <w:rPr>
        <w:rStyle w:val="a9"/>
        <w:sz w:val="18"/>
      </w:rPr>
      <w:instrText xml:space="preserve"> NUMPAGES </w:instrText>
    </w:r>
    <w:r>
      <w:rPr>
        <w:rStyle w:val="a9"/>
        <w:sz w:val="18"/>
      </w:rPr>
      <w:fldChar w:fldCharType="separate"/>
    </w:r>
    <w:r w:rsidR="00BD2217">
      <w:rPr>
        <w:rStyle w:val="a9"/>
        <w:noProof/>
        <w:sz w:val="18"/>
      </w:rPr>
      <w:t>7</w:t>
    </w:r>
    <w:r>
      <w:rPr>
        <w:rStyle w:val="a9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C80" w:rsidRDefault="00137C80">
      <w:r>
        <w:separator/>
      </w:r>
    </w:p>
  </w:footnote>
  <w:footnote w:type="continuationSeparator" w:id="0">
    <w:p w:rsidR="00137C80" w:rsidRDefault="00137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A61"/>
    <w:multiLevelType w:val="hybridMultilevel"/>
    <w:tmpl w:val="05B2C06E"/>
    <w:lvl w:ilvl="0" w:tplc="A5F8B896">
      <w:start w:val="17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1105F"/>
    <w:multiLevelType w:val="hybridMultilevel"/>
    <w:tmpl w:val="8734372E"/>
    <w:lvl w:ilvl="0" w:tplc="80085548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057B4"/>
    <w:multiLevelType w:val="hybridMultilevel"/>
    <w:tmpl w:val="C8AE55F6"/>
    <w:lvl w:ilvl="0" w:tplc="A5F8B896">
      <w:start w:val="16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7360B"/>
    <w:multiLevelType w:val="hybridMultilevel"/>
    <w:tmpl w:val="8D92C60A"/>
    <w:lvl w:ilvl="0" w:tplc="A5F8B896">
      <w:start w:val="17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B104C"/>
    <w:multiLevelType w:val="hybridMultilevel"/>
    <w:tmpl w:val="B3CC288C"/>
    <w:lvl w:ilvl="0" w:tplc="08B8C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D0E7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94D4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C23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02F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489C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980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8D0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66FC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22110E"/>
    <w:multiLevelType w:val="hybridMultilevel"/>
    <w:tmpl w:val="F90A8730"/>
    <w:lvl w:ilvl="0" w:tplc="B9F214E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10CA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46D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2CE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98A1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68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C29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2AE8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3AE3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3C22DF"/>
    <w:multiLevelType w:val="hybridMultilevel"/>
    <w:tmpl w:val="F22C0794"/>
    <w:lvl w:ilvl="0" w:tplc="187E1C18">
      <w:start w:val="15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582" w:hanging="360"/>
      </w:pPr>
    </w:lvl>
    <w:lvl w:ilvl="2" w:tplc="0C09001B" w:tentative="1">
      <w:start w:val="1"/>
      <w:numFmt w:val="lowerRoman"/>
      <w:lvlText w:val="%3."/>
      <w:lvlJc w:val="right"/>
      <w:pPr>
        <w:ind w:left="2302" w:hanging="180"/>
      </w:pPr>
    </w:lvl>
    <w:lvl w:ilvl="3" w:tplc="0C09000F" w:tentative="1">
      <w:start w:val="1"/>
      <w:numFmt w:val="decimal"/>
      <w:lvlText w:val="%4."/>
      <w:lvlJc w:val="left"/>
      <w:pPr>
        <w:ind w:left="3022" w:hanging="360"/>
      </w:pPr>
    </w:lvl>
    <w:lvl w:ilvl="4" w:tplc="0C090019" w:tentative="1">
      <w:start w:val="1"/>
      <w:numFmt w:val="lowerLetter"/>
      <w:lvlText w:val="%5."/>
      <w:lvlJc w:val="left"/>
      <w:pPr>
        <w:ind w:left="3742" w:hanging="360"/>
      </w:pPr>
    </w:lvl>
    <w:lvl w:ilvl="5" w:tplc="0C09001B" w:tentative="1">
      <w:start w:val="1"/>
      <w:numFmt w:val="lowerRoman"/>
      <w:lvlText w:val="%6."/>
      <w:lvlJc w:val="right"/>
      <w:pPr>
        <w:ind w:left="4462" w:hanging="180"/>
      </w:pPr>
    </w:lvl>
    <w:lvl w:ilvl="6" w:tplc="0C09000F" w:tentative="1">
      <w:start w:val="1"/>
      <w:numFmt w:val="decimal"/>
      <w:lvlText w:val="%7."/>
      <w:lvlJc w:val="left"/>
      <w:pPr>
        <w:ind w:left="5182" w:hanging="360"/>
      </w:pPr>
    </w:lvl>
    <w:lvl w:ilvl="7" w:tplc="0C090019" w:tentative="1">
      <w:start w:val="1"/>
      <w:numFmt w:val="lowerLetter"/>
      <w:lvlText w:val="%8."/>
      <w:lvlJc w:val="left"/>
      <w:pPr>
        <w:ind w:left="5902" w:hanging="360"/>
      </w:pPr>
    </w:lvl>
    <w:lvl w:ilvl="8" w:tplc="0C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4DA10D8"/>
    <w:multiLevelType w:val="hybridMultilevel"/>
    <w:tmpl w:val="AD6EF566"/>
    <w:lvl w:ilvl="0" w:tplc="01509E5E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E217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56A1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74C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546D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786E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8A2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E471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DA81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B4CB4"/>
    <w:multiLevelType w:val="hybridMultilevel"/>
    <w:tmpl w:val="36D88C12"/>
    <w:lvl w:ilvl="0" w:tplc="3456562E">
      <w:start w:val="2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26315"/>
    <w:multiLevelType w:val="hybridMultilevel"/>
    <w:tmpl w:val="E8361BCE"/>
    <w:lvl w:ilvl="0" w:tplc="FAF29F7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5821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D239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5627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BEF9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DA92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761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36B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28E6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95755B"/>
    <w:multiLevelType w:val="hybridMultilevel"/>
    <w:tmpl w:val="7D823FF8"/>
    <w:lvl w:ilvl="0" w:tplc="1F509422">
      <w:start w:val="13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33" w:hanging="360"/>
      </w:pPr>
    </w:lvl>
    <w:lvl w:ilvl="2" w:tplc="0C09001B" w:tentative="1">
      <w:start w:val="1"/>
      <w:numFmt w:val="lowerRoman"/>
      <w:lvlText w:val="%3."/>
      <w:lvlJc w:val="right"/>
      <w:pPr>
        <w:ind w:left="2053" w:hanging="180"/>
      </w:pPr>
    </w:lvl>
    <w:lvl w:ilvl="3" w:tplc="0C09000F" w:tentative="1">
      <w:start w:val="1"/>
      <w:numFmt w:val="decimal"/>
      <w:lvlText w:val="%4."/>
      <w:lvlJc w:val="left"/>
      <w:pPr>
        <w:ind w:left="2773" w:hanging="360"/>
      </w:pPr>
    </w:lvl>
    <w:lvl w:ilvl="4" w:tplc="0C090019" w:tentative="1">
      <w:start w:val="1"/>
      <w:numFmt w:val="lowerLetter"/>
      <w:lvlText w:val="%5."/>
      <w:lvlJc w:val="left"/>
      <w:pPr>
        <w:ind w:left="3493" w:hanging="360"/>
      </w:pPr>
    </w:lvl>
    <w:lvl w:ilvl="5" w:tplc="0C09001B" w:tentative="1">
      <w:start w:val="1"/>
      <w:numFmt w:val="lowerRoman"/>
      <w:lvlText w:val="%6."/>
      <w:lvlJc w:val="right"/>
      <w:pPr>
        <w:ind w:left="4213" w:hanging="180"/>
      </w:pPr>
    </w:lvl>
    <w:lvl w:ilvl="6" w:tplc="0C09000F" w:tentative="1">
      <w:start w:val="1"/>
      <w:numFmt w:val="decimal"/>
      <w:lvlText w:val="%7."/>
      <w:lvlJc w:val="left"/>
      <w:pPr>
        <w:ind w:left="4933" w:hanging="360"/>
      </w:pPr>
    </w:lvl>
    <w:lvl w:ilvl="7" w:tplc="0C090019" w:tentative="1">
      <w:start w:val="1"/>
      <w:numFmt w:val="lowerLetter"/>
      <w:lvlText w:val="%8."/>
      <w:lvlJc w:val="left"/>
      <w:pPr>
        <w:ind w:left="5653" w:hanging="360"/>
      </w:pPr>
    </w:lvl>
    <w:lvl w:ilvl="8" w:tplc="0C09001B" w:tentative="1">
      <w:start w:val="1"/>
      <w:numFmt w:val="lowerRoman"/>
      <w:lvlText w:val="%9."/>
      <w:lvlJc w:val="right"/>
      <w:pPr>
        <w:ind w:left="6373" w:hanging="180"/>
      </w:pPr>
    </w:lvl>
  </w:abstractNum>
  <w:abstractNum w:abstractNumId="11">
    <w:nsid w:val="68414F13"/>
    <w:multiLevelType w:val="hybridMultilevel"/>
    <w:tmpl w:val="998C3892"/>
    <w:lvl w:ilvl="0" w:tplc="0419000F">
      <w:start w:val="1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9F652A"/>
    <w:multiLevelType w:val="hybridMultilevel"/>
    <w:tmpl w:val="91EC7074"/>
    <w:lvl w:ilvl="0" w:tplc="187E1C1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313427"/>
    <w:multiLevelType w:val="hybridMultilevel"/>
    <w:tmpl w:val="0608AD5C"/>
    <w:lvl w:ilvl="0" w:tplc="121AC1EC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788A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DE8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787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2C3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4494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1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2825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C808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DF6289"/>
    <w:multiLevelType w:val="hybridMultilevel"/>
    <w:tmpl w:val="EDBCD6B0"/>
    <w:lvl w:ilvl="0" w:tplc="1F509422">
      <w:start w:val="13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2"/>
  </w:num>
  <w:num w:numId="7">
    <w:abstractNumId w:val="6"/>
  </w:num>
  <w:num w:numId="8">
    <w:abstractNumId w:val="1"/>
  </w:num>
  <w:num w:numId="9">
    <w:abstractNumId w:val="10"/>
  </w:num>
  <w:num w:numId="10">
    <w:abstractNumId w:val="14"/>
  </w:num>
  <w:num w:numId="11">
    <w:abstractNumId w:val="0"/>
  </w:num>
  <w:num w:numId="12">
    <w:abstractNumId w:val="2"/>
  </w:num>
  <w:num w:numId="13">
    <w:abstractNumId w:val="3"/>
  </w:num>
  <w:num w:numId="14">
    <w:abstractNumId w:val="11"/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e6bmnkHv0qKHk9K1cJR9H+5LpEA=" w:salt="EW8Enp+DQdWV7/G6luwODg=="/>
  <w:defaultTabStop w:val="80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116"/>
    <w:rsid w:val="000024F4"/>
    <w:rsid w:val="000038C5"/>
    <w:rsid w:val="000102C3"/>
    <w:rsid w:val="00011FA3"/>
    <w:rsid w:val="00012AB3"/>
    <w:rsid w:val="00014507"/>
    <w:rsid w:val="00017698"/>
    <w:rsid w:val="0002081C"/>
    <w:rsid w:val="00032297"/>
    <w:rsid w:val="000344D6"/>
    <w:rsid w:val="00036058"/>
    <w:rsid w:val="0004039A"/>
    <w:rsid w:val="000411B2"/>
    <w:rsid w:val="00045793"/>
    <w:rsid w:val="000526CD"/>
    <w:rsid w:val="000532BB"/>
    <w:rsid w:val="00054B5A"/>
    <w:rsid w:val="00066687"/>
    <w:rsid w:val="00072D51"/>
    <w:rsid w:val="000738DA"/>
    <w:rsid w:val="00075DE9"/>
    <w:rsid w:val="00080C21"/>
    <w:rsid w:val="000812E3"/>
    <w:rsid w:val="00087473"/>
    <w:rsid w:val="00091930"/>
    <w:rsid w:val="00092254"/>
    <w:rsid w:val="00097A95"/>
    <w:rsid w:val="000A068A"/>
    <w:rsid w:val="000A06B4"/>
    <w:rsid w:val="000A5E5F"/>
    <w:rsid w:val="000B0391"/>
    <w:rsid w:val="000B3D48"/>
    <w:rsid w:val="000C0B64"/>
    <w:rsid w:val="000C681C"/>
    <w:rsid w:val="000D0DB8"/>
    <w:rsid w:val="000D1F62"/>
    <w:rsid w:val="000D414C"/>
    <w:rsid w:val="000D6415"/>
    <w:rsid w:val="000E4A57"/>
    <w:rsid w:val="000E7AC3"/>
    <w:rsid w:val="000E7EAC"/>
    <w:rsid w:val="000F0982"/>
    <w:rsid w:val="000F1250"/>
    <w:rsid w:val="000F5878"/>
    <w:rsid w:val="000F6472"/>
    <w:rsid w:val="000F7D55"/>
    <w:rsid w:val="00103FD1"/>
    <w:rsid w:val="00106D2A"/>
    <w:rsid w:val="00112093"/>
    <w:rsid w:val="00121D30"/>
    <w:rsid w:val="0012628B"/>
    <w:rsid w:val="0013116C"/>
    <w:rsid w:val="0013498B"/>
    <w:rsid w:val="00137C80"/>
    <w:rsid w:val="00142690"/>
    <w:rsid w:val="001445D8"/>
    <w:rsid w:val="0014714D"/>
    <w:rsid w:val="00150395"/>
    <w:rsid w:val="0015218B"/>
    <w:rsid w:val="00154321"/>
    <w:rsid w:val="00154A4C"/>
    <w:rsid w:val="00156708"/>
    <w:rsid w:val="00157C0F"/>
    <w:rsid w:val="0016419E"/>
    <w:rsid w:val="001645ED"/>
    <w:rsid w:val="00167E94"/>
    <w:rsid w:val="00180059"/>
    <w:rsid w:val="0018769B"/>
    <w:rsid w:val="00197D4E"/>
    <w:rsid w:val="001A1424"/>
    <w:rsid w:val="001A1DCF"/>
    <w:rsid w:val="001A35C1"/>
    <w:rsid w:val="001B149D"/>
    <w:rsid w:val="001B3CC9"/>
    <w:rsid w:val="001B70E2"/>
    <w:rsid w:val="001B7F61"/>
    <w:rsid w:val="001C1D9C"/>
    <w:rsid w:val="001D2060"/>
    <w:rsid w:val="001E13D6"/>
    <w:rsid w:val="001E2197"/>
    <w:rsid w:val="001E2522"/>
    <w:rsid w:val="001E2BFC"/>
    <w:rsid w:val="001E3662"/>
    <w:rsid w:val="001E715B"/>
    <w:rsid w:val="001E71AC"/>
    <w:rsid w:val="001F21AB"/>
    <w:rsid w:val="001F2AE1"/>
    <w:rsid w:val="001F384A"/>
    <w:rsid w:val="001F483A"/>
    <w:rsid w:val="001F76A4"/>
    <w:rsid w:val="002037A4"/>
    <w:rsid w:val="00203D12"/>
    <w:rsid w:val="00206538"/>
    <w:rsid w:val="002100CF"/>
    <w:rsid w:val="00212034"/>
    <w:rsid w:val="00213044"/>
    <w:rsid w:val="002156E0"/>
    <w:rsid w:val="00243732"/>
    <w:rsid w:val="00244B6B"/>
    <w:rsid w:val="0025419D"/>
    <w:rsid w:val="002623E6"/>
    <w:rsid w:val="00264939"/>
    <w:rsid w:val="0027629E"/>
    <w:rsid w:val="0028746C"/>
    <w:rsid w:val="00291759"/>
    <w:rsid w:val="00295AF2"/>
    <w:rsid w:val="002A5069"/>
    <w:rsid w:val="002C0496"/>
    <w:rsid w:val="002C23C8"/>
    <w:rsid w:val="002C425B"/>
    <w:rsid w:val="002C6874"/>
    <w:rsid w:val="002C75FC"/>
    <w:rsid w:val="002D4661"/>
    <w:rsid w:val="002E1062"/>
    <w:rsid w:val="002E20A0"/>
    <w:rsid w:val="002E46BF"/>
    <w:rsid w:val="002F2E84"/>
    <w:rsid w:val="002F3846"/>
    <w:rsid w:val="002F430A"/>
    <w:rsid w:val="003024A8"/>
    <w:rsid w:val="00321229"/>
    <w:rsid w:val="00322AF0"/>
    <w:rsid w:val="00325C12"/>
    <w:rsid w:val="00330E15"/>
    <w:rsid w:val="00335B6F"/>
    <w:rsid w:val="0034588A"/>
    <w:rsid w:val="0034729E"/>
    <w:rsid w:val="003525E1"/>
    <w:rsid w:val="00352F2E"/>
    <w:rsid w:val="00354BD7"/>
    <w:rsid w:val="00355667"/>
    <w:rsid w:val="00355B95"/>
    <w:rsid w:val="00357FAE"/>
    <w:rsid w:val="00363518"/>
    <w:rsid w:val="003641E9"/>
    <w:rsid w:val="00366EA8"/>
    <w:rsid w:val="003740E5"/>
    <w:rsid w:val="0038117B"/>
    <w:rsid w:val="003A43B1"/>
    <w:rsid w:val="003B1470"/>
    <w:rsid w:val="003B4E95"/>
    <w:rsid w:val="003B5785"/>
    <w:rsid w:val="003C172C"/>
    <w:rsid w:val="003D1658"/>
    <w:rsid w:val="003D2125"/>
    <w:rsid w:val="003D639E"/>
    <w:rsid w:val="003E0956"/>
    <w:rsid w:val="003E0FE5"/>
    <w:rsid w:val="003E1A78"/>
    <w:rsid w:val="003E54D4"/>
    <w:rsid w:val="003F7C7F"/>
    <w:rsid w:val="0040198A"/>
    <w:rsid w:val="00403000"/>
    <w:rsid w:val="004112D0"/>
    <w:rsid w:val="004137A1"/>
    <w:rsid w:val="004144B1"/>
    <w:rsid w:val="0042533A"/>
    <w:rsid w:val="00425B72"/>
    <w:rsid w:val="00434341"/>
    <w:rsid w:val="0043687B"/>
    <w:rsid w:val="00441F67"/>
    <w:rsid w:val="00443508"/>
    <w:rsid w:val="004460BA"/>
    <w:rsid w:val="0044620F"/>
    <w:rsid w:val="00453A53"/>
    <w:rsid w:val="004574BC"/>
    <w:rsid w:val="00457D8D"/>
    <w:rsid w:val="00464E31"/>
    <w:rsid w:val="00475212"/>
    <w:rsid w:val="00482687"/>
    <w:rsid w:val="004965E2"/>
    <w:rsid w:val="004973B0"/>
    <w:rsid w:val="004A0936"/>
    <w:rsid w:val="004A291C"/>
    <w:rsid w:val="004A2D64"/>
    <w:rsid w:val="004A3755"/>
    <w:rsid w:val="004A37AE"/>
    <w:rsid w:val="004A3E96"/>
    <w:rsid w:val="004B0DBE"/>
    <w:rsid w:val="004B6987"/>
    <w:rsid w:val="004C6184"/>
    <w:rsid w:val="004C7B19"/>
    <w:rsid w:val="004D1211"/>
    <w:rsid w:val="004D417F"/>
    <w:rsid w:val="004D7664"/>
    <w:rsid w:val="004E2DF2"/>
    <w:rsid w:val="004E6759"/>
    <w:rsid w:val="004E7001"/>
    <w:rsid w:val="004E7C8E"/>
    <w:rsid w:val="004F23A9"/>
    <w:rsid w:val="004F354A"/>
    <w:rsid w:val="004F4ACB"/>
    <w:rsid w:val="004F63FA"/>
    <w:rsid w:val="004F7A69"/>
    <w:rsid w:val="005008C8"/>
    <w:rsid w:val="00502F5C"/>
    <w:rsid w:val="00504C3C"/>
    <w:rsid w:val="00511188"/>
    <w:rsid w:val="005123A4"/>
    <w:rsid w:val="0052148C"/>
    <w:rsid w:val="00530424"/>
    <w:rsid w:val="005411C2"/>
    <w:rsid w:val="0054257B"/>
    <w:rsid w:val="00546E91"/>
    <w:rsid w:val="00546EB0"/>
    <w:rsid w:val="00553813"/>
    <w:rsid w:val="00554330"/>
    <w:rsid w:val="005615EE"/>
    <w:rsid w:val="00562B1A"/>
    <w:rsid w:val="005648E0"/>
    <w:rsid w:val="00564B23"/>
    <w:rsid w:val="005744EB"/>
    <w:rsid w:val="00577DC9"/>
    <w:rsid w:val="005806A8"/>
    <w:rsid w:val="00582E97"/>
    <w:rsid w:val="00583116"/>
    <w:rsid w:val="00585939"/>
    <w:rsid w:val="00587C50"/>
    <w:rsid w:val="0059489B"/>
    <w:rsid w:val="00595C22"/>
    <w:rsid w:val="00596A40"/>
    <w:rsid w:val="005A05DB"/>
    <w:rsid w:val="005A659F"/>
    <w:rsid w:val="005B563F"/>
    <w:rsid w:val="005C6B63"/>
    <w:rsid w:val="005E3C8D"/>
    <w:rsid w:val="005E6CA3"/>
    <w:rsid w:val="005F1559"/>
    <w:rsid w:val="005F16FA"/>
    <w:rsid w:val="005F3F3E"/>
    <w:rsid w:val="006006EF"/>
    <w:rsid w:val="00602690"/>
    <w:rsid w:val="00605B19"/>
    <w:rsid w:val="006070BE"/>
    <w:rsid w:val="006103B2"/>
    <w:rsid w:val="006122B9"/>
    <w:rsid w:val="00613C8C"/>
    <w:rsid w:val="00627C8D"/>
    <w:rsid w:val="00637D48"/>
    <w:rsid w:val="00637F9A"/>
    <w:rsid w:val="006425A8"/>
    <w:rsid w:val="00646C1F"/>
    <w:rsid w:val="00647A90"/>
    <w:rsid w:val="00657708"/>
    <w:rsid w:val="00660F06"/>
    <w:rsid w:val="00661662"/>
    <w:rsid w:val="00666CB1"/>
    <w:rsid w:val="00667564"/>
    <w:rsid w:val="00667F24"/>
    <w:rsid w:val="00673C9D"/>
    <w:rsid w:val="00676E9A"/>
    <w:rsid w:val="006945EC"/>
    <w:rsid w:val="006A3FBE"/>
    <w:rsid w:val="006B16DE"/>
    <w:rsid w:val="006B2F6A"/>
    <w:rsid w:val="006B6F25"/>
    <w:rsid w:val="006B7A2C"/>
    <w:rsid w:val="006C6013"/>
    <w:rsid w:val="006C7BAB"/>
    <w:rsid w:val="006D1727"/>
    <w:rsid w:val="006D346F"/>
    <w:rsid w:val="006D56D2"/>
    <w:rsid w:val="006E5398"/>
    <w:rsid w:val="006E63A3"/>
    <w:rsid w:val="00700468"/>
    <w:rsid w:val="00703DB6"/>
    <w:rsid w:val="00707B40"/>
    <w:rsid w:val="00711938"/>
    <w:rsid w:val="00713D94"/>
    <w:rsid w:val="00721C59"/>
    <w:rsid w:val="00722612"/>
    <w:rsid w:val="0072577C"/>
    <w:rsid w:val="007341DE"/>
    <w:rsid w:val="00735252"/>
    <w:rsid w:val="007534BB"/>
    <w:rsid w:val="00771B82"/>
    <w:rsid w:val="00773401"/>
    <w:rsid w:val="00781BCD"/>
    <w:rsid w:val="0078234A"/>
    <w:rsid w:val="00784E1B"/>
    <w:rsid w:val="007927C8"/>
    <w:rsid w:val="00792854"/>
    <w:rsid w:val="00797DC0"/>
    <w:rsid w:val="007A07A6"/>
    <w:rsid w:val="007A1599"/>
    <w:rsid w:val="007A1BBA"/>
    <w:rsid w:val="007B01CF"/>
    <w:rsid w:val="007B5848"/>
    <w:rsid w:val="007B64D8"/>
    <w:rsid w:val="007C4CD6"/>
    <w:rsid w:val="007D3A07"/>
    <w:rsid w:val="007D61D2"/>
    <w:rsid w:val="007E751B"/>
    <w:rsid w:val="007F32C0"/>
    <w:rsid w:val="007F3C9A"/>
    <w:rsid w:val="00801F59"/>
    <w:rsid w:val="0081124D"/>
    <w:rsid w:val="00816A15"/>
    <w:rsid w:val="0082126D"/>
    <w:rsid w:val="00822CE2"/>
    <w:rsid w:val="008243A9"/>
    <w:rsid w:val="00827868"/>
    <w:rsid w:val="00836F2D"/>
    <w:rsid w:val="008379B8"/>
    <w:rsid w:val="00837B18"/>
    <w:rsid w:val="00840C62"/>
    <w:rsid w:val="008437A1"/>
    <w:rsid w:val="00854555"/>
    <w:rsid w:val="0086026D"/>
    <w:rsid w:val="00870149"/>
    <w:rsid w:val="008741CB"/>
    <w:rsid w:val="00885F60"/>
    <w:rsid w:val="00887724"/>
    <w:rsid w:val="0089516E"/>
    <w:rsid w:val="00895600"/>
    <w:rsid w:val="008A040C"/>
    <w:rsid w:val="008A14E8"/>
    <w:rsid w:val="008A1832"/>
    <w:rsid w:val="008A1EBD"/>
    <w:rsid w:val="008B04CD"/>
    <w:rsid w:val="008B0870"/>
    <w:rsid w:val="008B6E44"/>
    <w:rsid w:val="008C0F2F"/>
    <w:rsid w:val="008C1686"/>
    <w:rsid w:val="008C34DD"/>
    <w:rsid w:val="008D0F40"/>
    <w:rsid w:val="008D2DD3"/>
    <w:rsid w:val="008D300A"/>
    <w:rsid w:val="008D7799"/>
    <w:rsid w:val="008E3B87"/>
    <w:rsid w:val="008E47A0"/>
    <w:rsid w:val="008E5EEE"/>
    <w:rsid w:val="008F593D"/>
    <w:rsid w:val="008F5A83"/>
    <w:rsid w:val="00903FEE"/>
    <w:rsid w:val="009043FE"/>
    <w:rsid w:val="00907D02"/>
    <w:rsid w:val="00910B83"/>
    <w:rsid w:val="009115F4"/>
    <w:rsid w:val="009171BE"/>
    <w:rsid w:val="009234AC"/>
    <w:rsid w:val="00930B99"/>
    <w:rsid w:val="0093322E"/>
    <w:rsid w:val="00933D1A"/>
    <w:rsid w:val="00934F61"/>
    <w:rsid w:val="00941038"/>
    <w:rsid w:val="009419D7"/>
    <w:rsid w:val="0094239F"/>
    <w:rsid w:val="00942D46"/>
    <w:rsid w:val="009474F8"/>
    <w:rsid w:val="0095015D"/>
    <w:rsid w:val="00955219"/>
    <w:rsid w:val="009554D4"/>
    <w:rsid w:val="00963E7F"/>
    <w:rsid w:val="00964E83"/>
    <w:rsid w:val="00973239"/>
    <w:rsid w:val="00980803"/>
    <w:rsid w:val="00982697"/>
    <w:rsid w:val="00984AB1"/>
    <w:rsid w:val="00986596"/>
    <w:rsid w:val="009867AF"/>
    <w:rsid w:val="009914FE"/>
    <w:rsid w:val="009977F5"/>
    <w:rsid w:val="009A35CF"/>
    <w:rsid w:val="009A35F4"/>
    <w:rsid w:val="009A525A"/>
    <w:rsid w:val="009A71F0"/>
    <w:rsid w:val="009A773C"/>
    <w:rsid w:val="009B0A2A"/>
    <w:rsid w:val="009B6CB7"/>
    <w:rsid w:val="009B74CD"/>
    <w:rsid w:val="009C01CE"/>
    <w:rsid w:val="009C1E02"/>
    <w:rsid w:val="009C2E61"/>
    <w:rsid w:val="009C5135"/>
    <w:rsid w:val="009C6A05"/>
    <w:rsid w:val="009C77C6"/>
    <w:rsid w:val="009D1E7C"/>
    <w:rsid w:val="009D3444"/>
    <w:rsid w:val="009E00DA"/>
    <w:rsid w:val="009E0CAA"/>
    <w:rsid w:val="009F03CF"/>
    <w:rsid w:val="009F2BF9"/>
    <w:rsid w:val="009F4C7D"/>
    <w:rsid w:val="009F6061"/>
    <w:rsid w:val="00A00DDA"/>
    <w:rsid w:val="00A06F1D"/>
    <w:rsid w:val="00A1541C"/>
    <w:rsid w:val="00A17772"/>
    <w:rsid w:val="00A17ED2"/>
    <w:rsid w:val="00A219E4"/>
    <w:rsid w:val="00A22EB9"/>
    <w:rsid w:val="00A25641"/>
    <w:rsid w:val="00A262DC"/>
    <w:rsid w:val="00A26FE5"/>
    <w:rsid w:val="00A44E69"/>
    <w:rsid w:val="00A4575A"/>
    <w:rsid w:val="00A45E97"/>
    <w:rsid w:val="00A55D04"/>
    <w:rsid w:val="00A57293"/>
    <w:rsid w:val="00A5782B"/>
    <w:rsid w:val="00A6347E"/>
    <w:rsid w:val="00A71FE1"/>
    <w:rsid w:val="00A743E7"/>
    <w:rsid w:val="00A746C8"/>
    <w:rsid w:val="00A81306"/>
    <w:rsid w:val="00A87944"/>
    <w:rsid w:val="00AA0DFF"/>
    <w:rsid w:val="00AA3703"/>
    <w:rsid w:val="00AA473A"/>
    <w:rsid w:val="00AA5885"/>
    <w:rsid w:val="00AB18D1"/>
    <w:rsid w:val="00AC47E3"/>
    <w:rsid w:val="00AD40E1"/>
    <w:rsid w:val="00AE5C29"/>
    <w:rsid w:val="00AF312F"/>
    <w:rsid w:val="00AF6DA5"/>
    <w:rsid w:val="00B01AC6"/>
    <w:rsid w:val="00B102EA"/>
    <w:rsid w:val="00B15C0E"/>
    <w:rsid w:val="00B16C37"/>
    <w:rsid w:val="00B20E9B"/>
    <w:rsid w:val="00B23477"/>
    <w:rsid w:val="00B25A2B"/>
    <w:rsid w:val="00B317CA"/>
    <w:rsid w:val="00B35A68"/>
    <w:rsid w:val="00B4061D"/>
    <w:rsid w:val="00B42530"/>
    <w:rsid w:val="00B4732A"/>
    <w:rsid w:val="00B5006A"/>
    <w:rsid w:val="00B5023F"/>
    <w:rsid w:val="00B50E25"/>
    <w:rsid w:val="00B53959"/>
    <w:rsid w:val="00B55174"/>
    <w:rsid w:val="00B63D4C"/>
    <w:rsid w:val="00B64BF2"/>
    <w:rsid w:val="00B66F7D"/>
    <w:rsid w:val="00B67EB1"/>
    <w:rsid w:val="00B71426"/>
    <w:rsid w:val="00B75FE6"/>
    <w:rsid w:val="00B85E9D"/>
    <w:rsid w:val="00B93856"/>
    <w:rsid w:val="00B939CF"/>
    <w:rsid w:val="00B94F70"/>
    <w:rsid w:val="00B951DA"/>
    <w:rsid w:val="00B969A7"/>
    <w:rsid w:val="00BA312C"/>
    <w:rsid w:val="00BB1A50"/>
    <w:rsid w:val="00BB334F"/>
    <w:rsid w:val="00BB375C"/>
    <w:rsid w:val="00BB5001"/>
    <w:rsid w:val="00BB59AB"/>
    <w:rsid w:val="00BB6AAF"/>
    <w:rsid w:val="00BC4D70"/>
    <w:rsid w:val="00BC6E8B"/>
    <w:rsid w:val="00BD1ACA"/>
    <w:rsid w:val="00BD1E8C"/>
    <w:rsid w:val="00BD2217"/>
    <w:rsid w:val="00BD3445"/>
    <w:rsid w:val="00BD4FBB"/>
    <w:rsid w:val="00BD6904"/>
    <w:rsid w:val="00BE1D8C"/>
    <w:rsid w:val="00BE40C3"/>
    <w:rsid w:val="00BE6F5E"/>
    <w:rsid w:val="00BF0E08"/>
    <w:rsid w:val="00BF4558"/>
    <w:rsid w:val="00C04AF2"/>
    <w:rsid w:val="00C05552"/>
    <w:rsid w:val="00C14916"/>
    <w:rsid w:val="00C20070"/>
    <w:rsid w:val="00C2373C"/>
    <w:rsid w:val="00C24916"/>
    <w:rsid w:val="00C27918"/>
    <w:rsid w:val="00C307B3"/>
    <w:rsid w:val="00C33184"/>
    <w:rsid w:val="00C347EB"/>
    <w:rsid w:val="00C40B82"/>
    <w:rsid w:val="00C423ED"/>
    <w:rsid w:val="00C50438"/>
    <w:rsid w:val="00C505D8"/>
    <w:rsid w:val="00C51ACB"/>
    <w:rsid w:val="00C528C6"/>
    <w:rsid w:val="00C60C9A"/>
    <w:rsid w:val="00C623F4"/>
    <w:rsid w:val="00C62E06"/>
    <w:rsid w:val="00C65EFE"/>
    <w:rsid w:val="00C7003F"/>
    <w:rsid w:val="00C83806"/>
    <w:rsid w:val="00C84612"/>
    <w:rsid w:val="00C8490C"/>
    <w:rsid w:val="00C86C9A"/>
    <w:rsid w:val="00C97366"/>
    <w:rsid w:val="00C97590"/>
    <w:rsid w:val="00CA09C3"/>
    <w:rsid w:val="00CA36C9"/>
    <w:rsid w:val="00CA51BA"/>
    <w:rsid w:val="00CA5544"/>
    <w:rsid w:val="00CB0161"/>
    <w:rsid w:val="00CB4069"/>
    <w:rsid w:val="00CB475E"/>
    <w:rsid w:val="00CB5F46"/>
    <w:rsid w:val="00CB7B15"/>
    <w:rsid w:val="00CC143C"/>
    <w:rsid w:val="00CC14AC"/>
    <w:rsid w:val="00CC444F"/>
    <w:rsid w:val="00CC64C4"/>
    <w:rsid w:val="00CC7ABB"/>
    <w:rsid w:val="00CD1933"/>
    <w:rsid w:val="00CD3663"/>
    <w:rsid w:val="00CE6CF6"/>
    <w:rsid w:val="00CE6FD8"/>
    <w:rsid w:val="00CF244B"/>
    <w:rsid w:val="00CF6334"/>
    <w:rsid w:val="00D02939"/>
    <w:rsid w:val="00D06267"/>
    <w:rsid w:val="00D12A56"/>
    <w:rsid w:val="00D15904"/>
    <w:rsid w:val="00D17A8C"/>
    <w:rsid w:val="00D24961"/>
    <w:rsid w:val="00D27294"/>
    <w:rsid w:val="00D32B2A"/>
    <w:rsid w:val="00D336D3"/>
    <w:rsid w:val="00D522C8"/>
    <w:rsid w:val="00D52999"/>
    <w:rsid w:val="00D56F1B"/>
    <w:rsid w:val="00D62C50"/>
    <w:rsid w:val="00D62E5E"/>
    <w:rsid w:val="00D635FA"/>
    <w:rsid w:val="00D636E7"/>
    <w:rsid w:val="00D66618"/>
    <w:rsid w:val="00D677C5"/>
    <w:rsid w:val="00D70C7D"/>
    <w:rsid w:val="00D816F5"/>
    <w:rsid w:val="00D84BF5"/>
    <w:rsid w:val="00D86C39"/>
    <w:rsid w:val="00D871F8"/>
    <w:rsid w:val="00D94DE8"/>
    <w:rsid w:val="00DA2298"/>
    <w:rsid w:val="00DA616F"/>
    <w:rsid w:val="00DA6AA8"/>
    <w:rsid w:val="00DB00A7"/>
    <w:rsid w:val="00DC4D18"/>
    <w:rsid w:val="00DD33A8"/>
    <w:rsid w:val="00DD4BF9"/>
    <w:rsid w:val="00DE48FD"/>
    <w:rsid w:val="00DE513C"/>
    <w:rsid w:val="00DF11E4"/>
    <w:rsid w:val="00DF1FDE"/>
    <w:rsid w:val="00DF3334"/>
    <w:rsid w:val="00DF3F83"/>
    <w:rsid w:val="00E009C1"/>
    <w:rsid w:val="00E00DCD"/>
    <w:rsid w:val="00E02D0E"/>
    <w:rsid w:val="00E10D9A"/>
    <w:rsid w:val="00E132F2"/>
    <w:rsid w:val="00E1357B"/>
    <w:rsid w:val="00E33A5A"/>
    <w:rsid w:val="00E44327"/>
    <w:rsid w:val="00E54B77"/>
    <w:rsid w:val="00E54D43"/>
    <w:rsid w:val="00E564B0"/>
    <w:rsid w:val="00E65DD7"/>
    <w:rsid w:val="00E6763A"/>
    <w:rsid w:val="00E72833"/>
    <w:rsid w:val="00E819B1"/>
    <w:rsid w:val="00E824BC"/>
    <w:rsid w:val="00E82E28"/>
    <w:rsid w:val="00E91AED"/>
    <w:rsid w:val="00E92792"/>
    <w:rsid w:val="00E95865"/>
    <w:rsid w:val="00EA1E0C"/>
    <w:rsid w:val="00EA6238"/>
    <w:rsid w:val="00EA64FC"/>
    <w:rsid w:val="00EB47A2"/>
    <w:rsid w:val="00EB4D30"/>
    <w:rsid w:val="00EB68D5"/>
    <w:rsid w:val="00EB6A85"/>
    <w:rsid w:val="00EC04A6"/>
    <w:rsid w:val="00EC3536"/>
    <w:rsid w:val="00EC46CC"/>
    <w:rsid w:val="00ED004A"/>
    <w:rsid w:val="00EE2BD2"/>
    <w:rsid w:val="00EE509C"/>
    <w:rsid w:val="00EE6887"/>
    <w:rsid w:val="00EF3905"/>
    <w:rsid w:val="00EF57DB"/>
    <w:rsid w:val="00F06459"/>
    <w:rsid w:val="00F067DC"/>
    <w:rsid w:val="00F07DFB"/>
    <w:rsid w:val="00F109A6"/>
    <w:rsid w:val="00F126A1"/>
    <w:rsid w:val="00F13414"/>
    <w:rsid w:val="00F16A59"/>
    <w:rsid w:val="00F17CB7"/>
    <w:rsid w:val="00F213EC"/>
    <w:rsid w:val="00F34195"/>
    <w:rsid w:val="00F35AB2"/>
    <w:rsid w:val="00F45829"/>
    <w:rsid w:val="00F514F4"/>
    <w:rsid w:val="00F5301C"/>
    <w:rsid w:val="00F53634"/>
    <w:rsid w:val="00F568DB"/>
    <w:rsid w:val="00F65D5E"/>
    <w:rsid w:val="00F6695F"/>
    <w:rsid w:val="00F70406"/>
    <w:rsid w:val="00F70CC5"/>
    <w:rsid w:val="00F902AC"/>
    <w:rsid w:val="00F90E17"/>
    <w:rsid w:val="00F90FCD"/>
    <w:rsid w:val="00F9222A"/>
    <w:rsid w:val="00F943E9"/>
    <w:rsid w:val="00FA10E7"/>
    <w:rsid w:val="00FA2971"/>
    <w:rsid w:val="00FA4213"/>
    <w:rsid w:val="00FB0BCA"/>
    <w:rsid w:val="00FB1F14"/>
    <w:rsid w:val="00FB4A95"/>
    <w:rsid w:val="00FD5D32"/>
    <w:rsid w:val="00FE2414"/>
    <w:rsid w:val="00FE3938"/>
    <w:rsid w:val="00FE6F0E"/>
    <w:rsid w:val="00FF0B8D"/>
    <w:rsid w:val="00FF194E"/>
    <w:rsid w:val="00FF2105"/>
    <w:rsid w:val="00FF2619"/>
    <w:rsid w:val="00FF3AC3"/>
    <w:rsid w:val="00FF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3E6"/>
    <w:pPr>
      <w:spacing w:line="300" w:lineRule="atLeast"/>
      <w:jc w:val="both"/>
    </w:pPr>
    <w:rPr>
      <w:rFonts w:ascii="Arial" w:hAnsi="Arial"/>
      <w:sz w:val="22"/>
      <w:szCs w:val="24"/>
      <w:lang w:val="en-GB" w:eastAsia="en-US"/>
    </w:rPr>
  </w:style>
  <w:style w:type="paragraph" w:styleId="4">
    <w:name w:val="heading 4"/>
    <w:basedOn w:val="a"/>
    <w:next w:val="a"/>
    <w:qFormat/>
    <w:rsid w:val="002623E6"/>
    <w:pPr>
      <w:keepNext/>
      <w:autoSpaceDE w:val="0"/>
      <w:autoSpaceDN w:val="0"/>
      <w:adjustRightInd w:val="0"/>
      <w:spacing w:after="120" w:line="240" w:lineRule="auto"/>
      <w:jc w:val="left"/>
      <w:outlineLvl w:val="3"/>
    </w:pPr>
    <w:rPr>
      <w:b/>
      <w:bCs/>
      <w:i/>
      <w:smallCap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623E6"/>
    <w:pPr>
      <w:jc w:val="center"/>
    </w:pPr>
    <w:rPr>
      <w:b/>
      <w:bCs/>
      <w:sz w:val="28"/>
    </w:rPr>
  </w:style>
  <w:style w:type="paragraph" w:styleId="a4">
    <w:name w:val="Subtitle"/>
    <w:basedOn w:val="a"/>
    <w:qFormat/>
    <w:rsid w:val="002623E6"/>
    <w:pPr>
      <w:jc w:val="center"/>
    </w:pPr>
    <w:rPr>
      <w:b/>
      <w:bCs/>
      <w:sz w:val="28"/>
    </w:rPr>
  </w:style>
  <w:style w:type="character" w:styleId="HTML">
    <w:name w:val="HTML Typewriter"/>
    <w:rsid w:val="002623E6"/>
    <w:rPr>
      <w:rFonts w:ascii="Arial Unicode MS" w:eastAsia="Arial Unicode MS" w:hAnsi="Arial Unicode MS" w:cs="Arial Unicode MS"/>
      <w:sz w:val="20"/>
      <w:szCs w:val="20"/>
    </w:rPr>
  </w:style>
  <w:style w:type="character" w:styleId="a5">
    <w:name w:val="Strong"/>
    <w:qFormat/>
    <w:rsid w:val="002623E6"/>
    <w:rPr>
      <w:b/>
      <w:bCs/>
    </w:rPr>
  </w:style>
  <w:style w:type="paragraph" w:styleId="a6">
    <w:name w:val="header"/>
    <w:basedOn w:val="a"/>
    <w:link w:val="a7"/>
    <w:rsid w:val="002623E6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623E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623E6"/>
  </w:style>
  <w:style w:type="paragraph" w:styleId="2">
    <w:name w:val="Body Text 2"/>
    <w:basedOn w:val="a"/>
    <w:link w:val="20"/>
    <w:rsid w:val="002623E6"/>
    <w:pPr>
      <w:jc w:val="left"/>
    </w:pPr>
  </w:style>
  <w:style w:type="paragraph" w:styleId="z-">
    <w:name w:val="HTML Bottom of Form"/>
    <w:basedOn w:val="a"/>
    <w:next w:val="a"/>
    <w:hidden/>
    <w:rsid w:val="002623E6"/>
    <w:pPr>
      <w:pBdr>
        <w:top w:val="single" w:sz="6" w:space="1" w:color="auto"/>
      </w:pBdr>
      <w:spacing w:line="240" w:lineRule="auto"/>
      <w:jc w:val="center"/>
    </w:pPr>
    <w:rPr>
      <w:rFonts w:cs="Arial"/>
      <w:vanish/>
      <w:sz w:val="16"/>
      <w:szCs w:val="16"/>
      <w:lang w:val="en-US"/>
    </w:rPr>
  </w:style>
  <w:style w:type="paragraph" w:styleId="3">
    <w:name w:val="Body Text 3"/>
    <w:basedOn w:val="a"/>
    <w:rsid w:val="002623E6"/>
    <w:pPr>
      <w:jc w:val="left"/>
    </w:pPr>
    <w:rPr>
      <w:b/>
      <w:bCs/>
      <w:i/>
      <w:iCs/>
    </w:rPr>
  </w:style>
  <w:style w:type="paragraph" w:styleId="aa">
    <w:name w:val="caption"/>
    <w:basedOn w:val="a"/>
    <w:next w:val="a"/>
    <w:qFormat/>
    <w:rsid w:val="002623E6"/>
    <w:pPr>
      <w:framePr w:w="6939" w:h="565" w:hRule="exact" w:hSpace="181" w:wrap="around" w:vAnchor="text" w:hAnchor="page" w:x="3834" w:y="15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40" w:lineRule="auto"/>
    </w:pPr>
    <w:rPr>
      <w:i/>
      <w:iCs/>
      <w:sz w:val="20"/>
    </w:rPr>
  </w:style>
  <w:style w:type="character" w:styleId="ab">
    <w:name w:val="Hyperlink"/>
    <w:rsid w:val="002623E6"/>
    <w:rPr>
      <w:color w:val="0000FF"/>
      <w:u w:val="single"/>
    </w:rPr>
  </w:style>
  <w:style w:type="paragraph" w:styleId="ac">
    <w:name w:val="Normal (Web)"/>
    <w:basedOn w:val="a"/>
    <w:rsid w:val="002623E6"/>
    <w:pPr>
      <w:spacing w:before="120" w:after="120" w:line="300" w:lineRule="auto"/>
      <w:ind w:left="120" w:right="120"/>
      <w:jc w:val="left"/>
    </w:pPr>
    <w:rPr>
      <w:rFonts w:eastAsia="Arial Unicode MS" w:cs="Arial"/>
      <w:color w:val="000033"/>
      <w:sz w:val="24"/>
      <w:lang w:val="en-US"/>
    </w:rPr>
  </w:style>
  <w:style w:type="character" w:styleId="ad">
    <w:name w:val="Emphasis"/>
    <w:qFormat/>
    <w:rsid w:val="002623E6"/>
    <w:rPr>
      <w:i/>
      <w:iCs/>
    </w:rPr>
  </w:style>
  <w:style w:type="character" w:styleId="ae">
    <w:name w:val="FollowedHyperlink"/>
    <w:rsid w:val="002623E6"/>
    <w:rPr>
      <w:color w:val="800080"/>
      <w:u w:val="single"/>
    </w:rPr>
  </w:style>
  <w:style w:type="paragraph" w:styleId="z-0">
    <w:name w:val="HTML Top of Form"/>
    <w:basedOn w:val="a"/>
    <w:next w:val="a"/>
    <w:hidden/>
    <w:rsid w:val="00E95865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styleId="af">
    <w:name w:val="Balloon Text"/>
    <w:basedOn w:val="a"/>
    <w:semiHidden/>
    <w:rsid w:val="00AB18D1"/>
    <w:rPr>
      <w:rFonts w:ascii="Tahoma" w:hAnsi="Tahoma" w:cs="Tahoma"/>
      <w:sz w:val="16"/>
      <w:szCs w:val="16"/>
    </w:rPr>
  </w:style>
  <w:style w:type="character" w:customStyle="1" w:styleId="mediumtext1">
    <w:name w:val="medium_text1"/>
    <w:rsid w:val="008D0F40"/>
    <w:rPr>
      <w:sz w:val="24"/>
      <w:szCs w:val="24"/>
    </w:rPr>
  </w:style>
  <w:style w:type="character" w:customStyle="1" w:styleId="longtext1">
    <w:name w:val="long_text1"/>
    <w:rsid w:val="008D0F40"/>
    <w:rPr>
      <w:sz w:val="20"/>
      <w:szCs w:val="20"/>
    </w:rPr>
  </w:style>
  <w:style w:type="character" w:customStyle="1" w:styleId="shorttext1">
    <w:name w:val="short_text1"/>
    <w:rsid w:val="001A1424"/>
    <w:rPr>
      <w:sz w:val="29"/>
      <w:szCs w:val="29"/>
    </w:rPr>
  </w:style>
  <w:style w:type="character" w:styleId="af0">
    <w:name w:val="annotation reference"/>
    <w:rsid w:val="00354BD7"/>
    <w:rPr>
      <w:sz w:val="16"/>
      <w:szCs w:val="16"/>
    </w:rPr>
  </w:style>
  <w:style w:type="paragraph" w:styleId="af1">
    <w:name w:val="annotation text"/>
    <w:basedOn w:val="a"/>
    <w:link w:val="af2"/>
    <w:rsid w:val="00354BD7"/>
    <w:rPr>
      <w:sz w:val="20"/>
      <w:szCs w:val="20"/>
    </w:rPr>
  </w:style>
  <w:style w:type="character" w:customStyle="1" w:styleId="af2">
    <w:name w:val="Текст примечания Знак"/>
    <w:link w:val="af1"/>
    <w:rsid w:val="00354BD7"/>
    <w:rPr>
      <w:rFonts w:ascii="Arial" w:hAnsi="Arial"/>
      <w:lang w:val="en-GB" w:eastAsia="en-US"/>
    </w:rPr>
  </w:style>
  <w:style w:type="paragraph" w:styleId="af3">
    <w:name w:val="annotation subject"/>
    <w:basedOn w:val="af1"/>
    <w:next w:val="af1"/>
    <w:link w:val="af4"/>
    <w:rsid w:val="00354BD7"/>
    <w:rPr>
      <w:b/>
      <w:bCs/>
    </w:rPr>
  </w:style>
  <w:style w:type="character" w:customStyle="1" w:styleId="af4">
    <w:name w:val="Тема примечания Знак"/>
    <w:link w:val="af3"/>
    <w:rsid w:val="00354BD7"/>
    <w:rPr>
      <w:rFonts w:ascii="Arial" w:hAnsi="Arial"/>
      <w:b/>
      <w:bCs/>
      <w:lang w:val="en-GB" w:eastAsia="en-US"/>
    </w:rPr>
  </w:style>
  <w:style w:type="table" w:styleId="af5">
    <w:name w:val="Table Grid"/>
    <w:basedOn w:val="a1"/>
    <w:uiPriority w:val="59"/>
    <w:rsid w:val="00091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564B23"/>
    <w:pPr>
      <w:ind w:left="720"/>
      <w:contextualSpacing/>
    </w:pPr>
  </w:style>
  <w:style w:type="character" w:styleId="af7">
    <w:name w:val="Placeholder Text"/>
    <w:basedOn w:val="a0"/>
    <w:uiPriority w:val="99"/>
    <w:semiHidden/>
    <w:rsid w:val="00D56F1B"/>
    <w:rPr>
      <w:color w:val="808080"/>
    </w:rPr>
  </w:style>
  <w:style w:type="character" w:customStyle="1" w:styleId="a7">
    <w:name w:val="Верхний колонтитул Знак"/>
    <w:basedOn w:val="a0"/>
    <w:link w:val="a6"/>
    <w:rsid w:val="00827868"/>
    <w:rPr>
      <w:rFonts w:ascii="Arial" w:hAnsi="Arial"/>
      <w:sz w:val="22"/>
      <w:szCs w:val="24"/>
      <w:lang w:val="en-GB" w:eastAsia="en-US"/>
    </w:rPr>
  </w:style>
  <w:style w:type="character" w:customStyle="1" w:styleId="20">
    <w:name w:val="Основной текст 2 Знак"/>
    <w:basedOn w:val="a0"/>
    <w:link w:val="2"/>
    <w:rsid w:val="00827868"/>
    <w:rPr>
      <w:rFonts w:ascii="Arial" w:hAnsi="Arial"/>
      <w:sz w:val="22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3E6"/>
    <w:pPr>
      <w:spacing w:line="300" w:lineRule="atLeast"/>
      <w:jc w:val="both"/>
    </w:pPr>
    <w:rPr>
      <w:rFonts w:ascii="Arial" w:hAnsi="Arial"/>
      <w:sz w:val="22"/>
      <w:szCs w:val="24"/>
      <w:lang w:val="en-GB" w:eastAsia="en-US"/>
    </w:rPr>
  </w:style>
  <w:style w:type="paragraph" w:styleId="4">
    <w:name w:val="heading 4"/>
    <w:basedOn w:val="a"/>
    <w:next w:val="a"/>
    <w:qFormat/>
    <w:rsid w:val="002623E6"/>
    <w:pPr>
      <w:keepNext/>
      <w:autoSpaceDE w:val="0"/>
      <w:autoSpaceDN w:val="0"/>
      <w:adjustRightInd w:val="0"/>
      <w:spacing w:after="120" w:line="240" w:lineRule="auto"/>
      <w:jc w:val="left"/>
      <w:outlineLvl w:val="3"/>
    </w:pPr>
    <w:rPr>
      <w:b/>
      <w:bCs/>
      <w:i/>
      <w:smallCap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623E6"/>
    <w:pPr>
      <w:jc w:val="center"/>
    </w:pPr>
    <w:rPr>
      <w:b/>
      <w:bCs/>
      <w:sz w:val="28"/>
    </w:rPr>
  </w:style>
  <w:style w:type="paragraph" w:styleId="a4">
    <w:name w:val="Subtitle"/>
    <w:basedOn w:val="a"/>
    <w:qFormat/>
    <w:rsid w:val="002623E6"/>
    <w:pPr>
      <w:jc w:val="center"/>
    </w:pPr>
    <w:rPr>
      <w:b/>
      <w:bCs/>
      <w:sz w:val="28"/>
    </w:rPr>
  </w:style>
  <w:style w:type="character" w:styleId="HTML">
    <w:name w:val="HTML Typewriter"/>
    <w:rsid w:val="002623E6"/>
    <w:rPr>
      <w:rFonts w:ascii="Arial Unicode MS" w:eastAsia="Arial Unicode MS" w:hAnsi="Arial Unicode MS" w:cs="Arial Unicode MS"/>
      <w:sz w:val="20"/>
      <w:szCs w:val="20"/>
    </w:rPr>
  </w:style>
  <w:style w:type="character" w:styleId="a5">
    <w:name w:val="Strong"/>
    <w:qFormat/>
    <w:rsid w:val="002623E6"/>
    <w:rPr>
      <w:b/>
      <w:bCs/>
    </w:rPr>
  </w:style>
  <w:style w:type="paragraph" w:styleId="a6">
    <w:name w:val="header"/>
    <w:basedOn w:val="a"/>
    <w:link w:val="a7"/>
    <w:rsid w:val="002623E6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623E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623E6"/>
  </w:style>
  <w:style w:type="paragraph" w:styleId="2">
    <w:name w:val="Body Text 2"/>
    <w:basedOn w:val="a"/>
    <w:link w:val="20"/>
    <w:rsid w:val="002623E6"/>
    <w:pPr>
      <w:jc w:val="left"/>
    </w:pPr>
  </w:style>
  <w:style w:type="paragraph" w:styleId="z-">
    <w:name w:val="HTML Bottom of Form"/>
    <w:basedOn w:val="a"/>
    <w:next w:val="a"/>
    <w:hidden/>
    <w:rsid w:val="002623E6"/>
    <w:pPr>
      <w:pBdr>
        <w:top w:val="single" w:sz="6" w:space="1" w:color="auto"/>
      </w:pBdr>
      <w:spacing w:line="240" w:lineRule="auto"/>
      <w:jc w:val="center"/>
    </w:pPr>
    <w:rPr>
      <w:rFonts w:cs="Arial"/>
      <w:vanish/>
      <w:sz w:val="16"/>
      <w:szCs w:val="16"/>
      <w:lang w:val="en-US"/>
    </w:rPr>
  </w:style>
  <w:style w:type="paragraph" w:styleId="3">
    <w:name w:val="Body Text 3"/>
    <w:basedOn w:val="a"/>
    <w:rsid w:val="002623E6"/>
    <w:pPr>
      <w:jc w:val="left"/>
    </w:pPr>
    <w:rPr>
      <w:b/>
      <w:bCs/>
      <w:i/>
      <w:iCs/>
    </w:rPr>
  </w:style>
  <w:style w:type="paragraph" w:styleId="aa">
    <w:name w:val="caption"/>
    <w:basedOn w:val="a"/>
    <w:next w:val="a"/>
    <w:qFormat/>
    <w:rsid w:val="002623E6"/>
    <w:pPr>
      <w:framePr w:w="6939" w:h="565" w:hRule="exact" w:hSpace="181" w:wrap="around" w:vAnchor="text" w:hAnchor="page" w:x="3834" w:y="15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40" w:lineRule="auto"/>
    </w:pPr>
    <w:rPr>
      <w:i/>
      <w:iCs/>
      <w:sz w:val="20"/>
    </w:rPr>
  </w:style>
  <w:style w:type="character" w:styleId="ab">
    <w:name w:val="Hyperlink"/>
    <w:rsid w:val="002623E6"/>
    <w:rPr>
      <w:color w:val="0000FF"/>
      <w:u w:val="single"/>
    </w:rPr>
  </w:style>
  <w:style w:type="paragraph" w:styleId="ac">
    <w:name w:val="Normal (Web)"/>
    <w:basedOn w:val="a"/>
    <w:rsid w:val="002623E6"/>
    <w:pPr>
      <w:spacing w:before="120" w:after="120" w:line="300" w:lineRule="auto"/>
      <w:ind w:left="120" w:right="120"/>
      <w:jc w:val="left"/>
    </w:pPr>
    <w:rPr>
      <w:rFonts w:eastAsia="Arial Unicode MS" w:cs="Arial"/>
      <w:color w:val="000033"/>
      <w:sz w:val="24"/>
      <w:lang w:val="en-US"/>
    </w:rPr>
  </w:style>
  <w:style w:type="character" w:styleId="ad">
    <w:name w:val="Emphasis"/>
    <w:qFormat/>
    <w:rsid w:val="002623E6"/>
    <w:rPr>
      <w:i/>
      <w:iCs/>
    </w:rPr>
  </w:style>
  <w:style w:type="character" w:styleId="ae">
    <w:name w:val="FollowedHyperlink"/>
    <w:rsid w:val="002623E6"/>
    <w:rPr>
      <w:color w:val="800080"/>
      <w:u w:val="single"/>
    </w:rPr>
  </w:style>
  <w:style w:type="paragraph" w:styleId="z-0">
    <w:name w:val="HTML Top of Form"/>
    <w:basedOn w:val="a"/>
    <w:next w:val="a"/>
    <w:hidden/>
    <w:rsid w:val="00E95865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styleId="af">
    <w:name w:val="Balloon Text"/>
    <w:basedOn w:val="a"/>
    <w:semiHidden/>
    <w:rsid w:val="00AB18D1"/>
    <w:rPr>
      <w:rFonts w:ascii="Tahoma" w:hAnsi="Tahoma" w:cs="Tahoma"/>
      <w:sz w:val="16"/>
      <w:szCs w:val="16"/>
    </w:rPr>
  </w:style>
  <w:style w:type="character" w:customStyle="1" w:styleId="mediumtext1">
    <w:name w:val="medium_text1"/>
    <w:rsid w:val="008D0F40"/>
    <w:rPr>
      <w:sz w:val="24"/>
      <w:szCs w:val="24"/>
    </w:rPr>
  </w:style>
  <w:style w:type="character" w:customStyle="1" w:styleId="longtext1">
    <w:name w:val="long_text1"/>
    <w:rsid w:val="008D0F40"/>
    <w:rPr>
      <w:sz w:val="20"/>
      <w:szCs w:val="20"/>
    </w:rPr>
  </w:style>
  <w:style w:type="character" w:customStyle="1" w:styleId="shorttext1">
    <w:name w:val="short_text1"/>
    <w:rsid w:val="001A1424"/>
    <w:rPr>
      <w:sz w:val="29"/>
      <w:szCs w:val="29"/>
    </w:rPr>
  </w:style>
  <w:style w:type="character" w:styleId="af0">
    <w:name w:val="annotation reference"/>
    <w:rsid w:val="00354BD7"/>
    <w:rPr>
      <w:sz w:val="16"/>
      <w:szCs w:val="16"/>
    </w:rPr>
  </w:style>
  <w:style w:type="paragraph" w:styleId="af1">
    <w:name w:val="annotation text"/>
    <w:basedOn w:val="a"/>
    <w:link w:val="af2"/>
    <w:rsid w:val="00354BD7"/>
    <w:rPr>
      <w:sz w:val="20"/>
      <w:szCs w:val="20"/>
    </w:rPr>
  </w:style>
  <w:style w:type="character" w:customStyle="1" w:styleId="af2">
    <w:name w:val="Текст примечания Знак"/>
    <w:link w:val="af1"/>
    <w:rsid w:val="00354BD7"/>
    <w:rPr>
      <w:rFonts w:ascii="Arial" w:hAnsi="Arial"/>
      <w:lang w:val="en-GB" w:eastAsia="en-US"/>
    </w:rPr>
  </w:style>
  <w:style w:type="paragraph" w:styleId="af3">
    <w:name w:val="annotation subject"/>
    <w:basedOn w:val="af1"/>
    <w:next w:val="af1"/>
    <w:link w:val="af4"/>
    <w:rsid w:val="00354BD7"/>
    <w:rPr>
      <w:b/>
      <w:bCs/>
    </w:rPr>
  </w:style>
  <w:style w:type="character" w:customStyle="1" w:styleId="af4">
    <w:name w:val="Тема примечания Знак"/>
    <w:link w:val="af3"/>
    <w:rsid w:val="00354BD7"/>
    <w:rPr>
      <w:rFonts w:ascii="Arial" w:hAnsi="Arial"/>
      <w:b/>
      <w:bCs/>
      <w:lang w:val="en-GB" w:eastAsia="en-US"/>
    </w:rPr>
  </w:style>
  <w:style w:type="table" w:styleId="af5">
    <w:name w:val="Table Grid"/>
    <w:basedOn w:val="a1"/>
    <w:uiPriority w:val="59"/>
    <w:rsid w:val="00091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564B23"/>
    <w:pPr>
      <w:ind w:left="720"/>
      <w:contextualSpacing/>
    </w:pPr>
  </w:style>
  <w:style w:type="character" w:styleId="af7">
    <w:name w:val="Placeholder Text"/>
    <w:basedOn w:val="a0"/>
    <w:uiPriority w:val="99"/>
    <w:semiHidden/>
    <w:rsid w:val="00D56F1B"/>
    <w:rPr>
      <w:color w:val="808080"/>
    </w:rPr>
  </w:style>
  <w:style w:type="character" w:customStyle="1" w:styleId="a7">
    <w:name w:val="Верхний колонтитул Знак"/>
    <w:basedOn w:val="a0"/>
    <w:link w:val="a6"/>
    <w:rsid w:val="00827868"/>
    <w:rPr>
      <w:rFonts w:ascii="Arial" w:hAnsi="Arial"/>
      <w:sz w:val="22"/>
      <w:szCs w:val="24"/>
      <w:lang w:val="en-GB" w:eastAsia="en-US"/>
    </w:rPr>
  </w:style>
  <w:style w:type="character" w:customStyle="1" w:styleId="20">
    <w:name w:val="Основной текст 2 Знак"/>
    <w:basedOn w:val="a0"/>
    <w:link w:val="2"/>
    <w:rsid w:val="00827868"/>
    <w:rPr>
      <w:rFonts w:ascii="Arial" w:hAnsi="Arial"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control" Target="activeX/activeX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hyperlink" Target="mailto:ibc.kyrgyzstan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corporate@ibc.k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ontrol" Target="activeX/activeX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Rabota\IBC\International%20Business%20Council.do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8AED57067E641CFA5D87C6F6388D7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081F95-5E47-4919-ACBF-0A9B2EFBE151}"/>
      </w:docPartPr>
      <w:docPartBody>
        <w:p w:rsidR="006630F4" w:rsidRDefault="00720F55" w:rsidP="00720F55">
          <w:pPr>
            <w:pStyle w:val="98AED57067E641CFA5D87C6F6388D7CB5"/>
          </w:pPr>
          <w:r>
            <w:rPr>
              <w:rStyle w:val="a3"/>
              <w:lang w:val="ru-RU"/>
            </w:rPr>
            <w:t>Пожалуйста, укажите</w:t>
          </w:r>
        </w:p>
      </w:docPartBody>
    </w:docPart>
    <w:docPart>
      <w:docPartPr>
        <w:name w:val="F022236882D04564A6A7C3259D75C0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746EDB-2150-4D66-ACD4-5205EF2F5E61}"/>
      </w:docPartPr>
      <w:docPartBody>
        <w:p w:rsidR="002D761D" w:rsidRDefault="00720F55" w:rsidP="00720F55">
          <w:pPr>
            <w:pStyle w:val="F022236882D04564A6A7C3259D75C0F63"/>
          </w:pPr>
          <w:r>
            <w:rPr>
              <w:rStyle w:val="a3"/>
              <w:lang w:val="ru-RU"/>
            </w:rPr>
            <w:t>Пожалуйста, укажите страну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565"/>
    <w:rsid w:val="00102086"/>
    <w:rsid w:val="00103D4E"/>
    <w:rsid w:val="001050D2"/>
    <w:rsid w:val="001245EC"/>
    <w:rsid w:val="00144FD8"/>
    <w:rsid w:val="0024463E"/>
    <w:rsid w:val="00294565"/>
    <w:rsid w:val="002D761D"/>
    <w:rsid w:val="004367DE"/>
    <w:rsid w:val="004F7C65"/>
    <w:rsid w:val="00555A79"/>
    <w:rsid w:val="005F03C3"/>
    <w:rsid w:val="00603689"/>
    <w:rsid w:val="006630F4"/>
    <w:rsid w:val="00720F55"/>
    <w:rsid w:val="007C4589"/>
    <w:rsid w:val="00817BDC"/>
    <w:rsid w:val="00897B3F"/>
    <w:rsid w:val="008B4042"/>
    <w:rsid w:val="00B51B67"/>
    <w:rsid w:val="00B7764C"/>
    <w:rsid w:val="00BA030C"/>
    <w:rsid w:val="00BF1EBE"/>
    <w:rsid w:val="00CE1ADC"/>
    <w:rsid w:val="00CF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0F55"/>
    <w:rPr>
      <w:color w:val="808080"/>
    </w:rPr>
  </w:style>
  <w:style w:type="paragraph" w:customStyle="1" w:styleId="4545574C6E81408CB4243D9F9DB7473C">
    <w:name w:val="4545574C6E81408CB4243D9F9DB7473C"/>
    <w:rsid w:val="00294565"/>
  </w:style>
  <w:style w:type="paragraph" w:customStyle="1" w:styleId="A8CDA31E1F35447F95A68A175E7B1D93">
    <w:name w:val="A8CDA31E1F35447F95A68A175E7B1D93"/>
    <w:rsid w:val="00294565"/>
  </w:style>
  <w:style w:type="paragraph" w:customStyle="1" w:styleId="43D4521E3FB846D3B3C5579ABB4B12E0">
    <w:name w:val="43D4521E3FB846D3B3C5579ABB4B12E0"/>
    <w:rsid w:val="00294565"/>
  </w:style>
  <w:style w:type="paragraph" w:customStyle="1" w:styleId="E787536BB1B547C692B80EABB3E3B01B">
    <w:name w:val="E787536BB1B547C692B80EABB3E3B01B"/>
    <w:rsid w:val="00294565"/>
  </w:style>
  <w:style w:type="paragraph" w:customStyle="1" w:styleId="08B3A2C212FA43F0A317B17AD8EBC07E">
    <w:name w:val="08B3A2C212FA43F0A317B17AD8EBC07E"/>
    <w:rsid w:val="00294565"/>
  </w:style>
  <w:style w:type="paragraph" w:customStyle="1" w:styleId="E787536BB1B547C692B80EABB3E3B01B1">
    <w:name w:val="E787536BB1B547C692B80EABB3E3B01B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1">
    <w:name w:val="4545574C6E81408CB4243D9F9DB7473C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1">
    <w:name w:val="08B3A2C212FA43F0A317B17AD8EBC07E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2">
    <w:name w:val="E787536BB1B547C692B80EABB3E3B01B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2">
    <w:name w:val="4545574C6E81408CB4243D9F9DB7473C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2">
    <w:name w:val="08B3A2C212FA43F0A317B17AD8EBC07E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3">
    <w:name w:val="E787536BB1B547C692B80EABB3E3B01B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3">
    <w:name w:val="4545574C6E81408CB4243D9F9DB7473C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3">
    <w:name w:val="08B3A2C212FA43F0A317B17AD8EBC07E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4">
    <w:name w:val="E787536BB1B547C692B80EABB3E3B01B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4">
    <w:name w:val="4545574C6E81408CB4243D9F9DB7473C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4">
    <w:name w:val="08B3A2C212FA43F0A317B17AD8EBC07E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">
    <w:name w:val="30C3BB709FEE421D9B85C9F4F5098D97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1">
    <w:name w:val="30C3BB709FEE421D9B85C9F4F5098D971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2">
    <w:name w:val="30C3BB709FEE421D9B85C9F4F5098D97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3">
    <w:name w:val="30C3BB709FEE421D9B85C9F4F5098D97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4">
    <w:name w:val="30C3BB709FEE421D9B85C9F4F5098D97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">
    <w:name w:val="E339184B98554DAC8EDB917A70561CA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1">
    <w:name w:val="E339184B98554DAC8EDB917A70561C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2">
    <w:name w:val="E339184B98554DAC8EDB917A70561C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">
    <w:name w:val="7F51F1D0EC004787A7E1F30D8EEAFEAA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">
    <w:name w:val="F7BBB586BB3D44CFB29A41508D5D2D5D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1">
    <w:name w:val="7F51F1D0EC004787A7E1F30D8EEAFEAA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">
    <w:name w:val="68E5018570554601BFE75FC77817D3A4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1">
    <w:name w:val="F7BBB586BB3D44CFB29A41508D5D2D5D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2">
    <w:name w:val="7F51F1D0EC004787A7E1F30D8EEAFEAA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1">
    <w:name w:val="68E5018570554601BFE75FC77817D3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2">
    <w:name w:val="F7BBB586BB3D44CFB29A41508D5D2D5D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3">
    <w:name w:val="7F51F1D0EC004787A7E1F30D8EEAFEAA3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2">
    <w:name w:val="68E5018570554601BFE75FC77817D3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3">
    <w:name w:val="F7BBB586BB3D44CFB29A41508D5D2D5D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4">
    <w:name w:val="7F51F1D0EC004787A7E1F30D8EEAFEAA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3">
    <w:name w:val="68E5018570554601BFE75FC77817D3A4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4">
    <w:name w:val="F7BBB586BB3D44CFB29A41508D5D2D5D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5">
    <w:name w:val="7F51F1D0EC004787A7E1F30D8EEAFEAA5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4">
    <w:name w:val="68E5018570554601BFE75FC77817D3A4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5">
    <w:name w:val="F7BBB586BB3D44CFB29A41508D5D2D5D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6">
    <w:name w:val="7F51F1D0EC004787A7E1F30D8EEAFEAA6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5">
    <w:name w:val="68E5018570554601BFE75FC77817D3A4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B335745DE164D6AA6CB69ACD3700B66">
    <w:name w:val="CB335745DE164D6AA6CB69ACD3700B6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0140E70936440B582826A1E4434B25D">
    <w:name w:val="C0140E70936440B582826A1E4434B25D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145B81228594269A13DAAEDD57A0079">
    <w:name w:val="F145B81228594269A13DAAEDD57A0079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">
    <w:name w:val="98AED57067E641CFA5D87C6F6388D7CB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">
    <w:name w:val="16AEAF9711894341A83E5B6D7B8532B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">
    <w:name w:val="B19674B5A1A14B3BB0069D9FD7617197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1">
    <w:name w:val="98AED57067E641CFA5D87C6F6388D7CB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1">
    <w:name w:val="16AEAF9711894341A83E5B6D7B8532B6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1">
    <w:name w:val="B19674B5A1A14B3BB0069D9FD7617197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2">
    <w:name w:val="98AED57067E641CFA5D87C6F6388D7CB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2">
    <w:name w:val="16AEAF9711894341A83E5B6D7B8532B6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2">
    <w:name w:val="B19674B5A1A14B3BB0069D9FD7617197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0034234270C4B47A9F800E0A38B7D51">
    <w:name w:val="70034234270C4B47A9F800E0A38B7D51"/>
    <w:rsid w:val="004F7C65"/>
    <w:rPr>
      <w:lang w:val="en-US" w:eastAsia="en-US"/>
    </w:rPr>
  </w:style>
  <w:style w:type="paragraph" w:customStyle="1" w:styleId="971B3C862F4E48E4BF65A58B40E7492F">
    <w:name w:val="971B3C862F4E48E4BF65A58B40E7492F"/>
    <w:rsid w:val="00555A79"/>
  </w:style>
  <w:style w:type="paragraph" w:customStyle="1" w:styleId="3DB7744CE27A4E0C9A29CAEDAEE86626">
    <w:name w:val="3DB7744CE27A4E0C9A29CAEDAEE86626"/>
    <w:rsid w:val="00555A79"/>
  </w:style>
  <w:style w:type="paragraph" w:customStyle="1" w:styleId="F022236882D04564A6A7C3259D75C0F6">
    <w:name w:val="F022236882D04564A6A7C3259D75C0F6"/>
    <w:rsid w:val="002D761D"/>
  </w:style>
  <w:style w:type="paragraph" w:customStyle="1" w:styleId="98AED57067E641CFA5D87C6F6388D7CB3">
    <w:name w:val="98AED57067E641CFA5D87C6F6388D7CB3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1">
    <w:name w:val="F022236882D04564A6A7C3259D75C0F61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4">
    <w:name w:val="98AED57067E641CFA5D87C6F6388D7CB4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2">
    <w:name w:val="F022236882D04564A6A7C3259D75C0F62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5">
    <w:name w:val="98AED57067E641CFA5D87C6F6388D7CB5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3">
    <w:name w:val="F022236882D04564A6A7C3259D75C0F63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0F55"/>
    <w:rPr>
      <w:color w:val="808080"/>
    </w:rPr>
  </w:style>
  <w:style w:type="paragraph" w:customStyle="1" w:styleId="4545574C6E81408CB4243D9F9DB7473C">
    <w:name w:val="4545574C6E81408CB4243D9F9DB7473C"/>
    <w:rsid w:val="00294565"/>
  </w:style>
  <w:style w:type="paragraph" w:customStyle="1" w:styleId="A8CDA31E1F35447F95A68A175E7B1D93">
    <w:name w:val="A8CDA31E1F35447F95A68A175E7B1D93"/>
    <w:rsid w:val="00294565"/>
  </w:style>
  <w:style w:type="paragraph" w:customStyle="1" w:styleId="43D4521E3FB846D3B3C5579ABB4B12E0">
    <w:name w:val="43D4521E3FB846D3B3C5579ABB4B12E0"/>
    <w:rsid w:val="00294565"/>
  </w:style>
  <w:style w:type="paragraph" w:customStyle="1" w:styleId="E787536BB1B547C692B80EABB3E3B01B">
    <w:name w:val="E787536BB1B547C692B80EABB3E3B01B"/>
    <w:rsid w:val="00294565"/>
  </w:style>
  <w:style w:type="paragraph" w:customStyle="1" w:styleId="08B3A2C212FA43F0A317B17AD8EBC07E">
    <w:name w:val="08B3A2C212FA43F0A317B17AD8EBC07E"/>
    <w:rsid w:val="00294565"/>
  </w:style>
  <w:style w:type="paragraph" w:customStyle="1" w:styleId="E787536BB1B547C692B80EABB3E3B01B1">
    <w:name w:val="E787536BB1B547C692B80EABB3E3B01B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1">
    <w:name w:val="4545574C6E81408CB4243D9F9DB7473C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1">
    <w:name w:val="08B3A2C212FA43F0A317B17AD8EBC07E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2">
    <w:name w:val="E787536BB1B547C692B80EABB3E3B01B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2">
    <w:name w:val="4545574C6E81408CB4243D9F9DB7473C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2">
    <w:name w:val="08B3A2C212FA43F0A317B17AD8EBC07E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3">
    <w:name w:val="E787536BB1B547C692B80EABB3E3B01B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3">
    <w:name w:val="4545574C6E81408CB4243D9F9DB7473C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3">
    <w:name w:val="08B3A2C212FA43F0A317B17AD8EBC07E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4">
    <w:name w:val="E787536BB1B547C692B80EABB3E3B01B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4">
    <w:name w:val="4545574C6E81408CB4243D9F9DB7473C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4">
    <w:name w:val="08B3A2C212FA43F0A317B17AD8EBC07E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">
    <w:name w:val="30C3BB709FEE421D9B85C9F4F5098D97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1">
    <w:name w:val="30C3BB709FEE421D9B85C9F4F5098D971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2">
    <w:name w:val="30C3BB709FEE421D9B85C9F4F5098D97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3">
    <w:name w:val="30C3BB709FEE421D9B85C9F4F5098D97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4">
    <w:name w:val="30C3BB709FEE421D9B85C9F4F5098D97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">
    <w:name w:val="E339184B98554DAC8EDB917A70561CA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1">
    <w:name w:val="E339184B98554DAC8EDB917A70561C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2">
    <w:name w:val="E339184B98554DAC8EDB917A70561C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">
    <w:name w:val="7F51F1D0EC004787A7E1F30D8EEAFEAA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">
    <w:name w:val="F7BBB586BB3D44CFB29A41508D5D2D5D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1">
    <w:name w:val="7F51F1D0EC004787A7E1F30D8EEAFEAA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">
    <w:name w:val="68E5018570554601BFE75FC77817D3A4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1">
    <w:name w:val="F7BBB586BB3D44CFB29A41508D5D2D5D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2">
    <w:name w:val="7F51F1D0EC004787A7E1F30D8EEAFEAA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1">
    <w:name w:val="68E5018570554601BFE75FC77817D3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2">
    <w:name w:val="F7BBB586BB3D44CFB29A41508D5D2D5D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3">
    <w:name w:val="7F51F1D0EC004787A7E1F30D8EEAFEAA3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2">
    <w:name w:val="68E5018570554601BFE75FC77817D3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3">
    <w:name w:val="F7BBB586BB3D44CFB29A41508D5D2D5D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4">
    <w:name w:val="7F51F1D0EC004787A7E1F30D8EEAFEAA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3">
    <w:name w:val="68E5018570554601BFE75FC77817D3A4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4">
    <w:name w:val="F7BBB586BB3D44CFB29A41508D5D2D5D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5">
    <w:name w:val="7F51F1D0EC004787A7E1F30D8EEAFEAA5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4">
    <w:name w:val="68E5018570554601BFE75FC77817D3A4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5">
    <w:name w:val="F7BBB586BB3D44CFB29A41508D5D2D5D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6">
    <w:name w:val="7F51F1D0EC004787A7E1F30D8EEAFEAA6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5">
    <w:name w:val="68E5018570554601BFE75FC77817D3A4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B335745DE164D6AA6CB69ACD3700B66">
    <w:name w:val="CB335745DE164D6AA6CB69ACD3700B6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0140E70936440B582826A1E4434B25D">
    <w:name w:val="C0140E70936440B582826A1E4434B25D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145B81228594269A13DAAEDD57A0079">
    <w:name w:val="F145B81228594269A13DAAEDD57A0079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">
    <w:name w:val="98AED57067E641CFA5D87C6F6388D7CB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">
    <w:name w:val="16AEAF9711894341A83E5B6D7B8532B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">
    <w:name w:val="B19674B5A1A14B3BB0069D9FD7617197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1">
    <w:name w:val="98AED57067E641CFA5D87C6F6388D7CB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1">
    <w:name w:val="16AEAF9711894341A83E5B6D7B8532B6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1">
    <w:name w:val="B19674B5A1A14B3BB0069D9FD7617197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2">
    <w:name w:val="98AED57067E641CFA5D87C6F6388D7CB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2">
    <w:name w:val="16AEAF9711894341A83E5B6D7B8532B6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2">
    <w:name w:val="B19674B5A1A14B3BB0069D9FD7617197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0034234270C4B47A9F800E0A38B7D51">
    <w:name w:val="70034234270C4B47A9F800E0A38B7D51"/>
    <w:rsid w:val="004F7C65"/>
    <w:rPr>
      <w:lang w:val="en-US" w:eastAsia="en-US"/>
    </w:rPr>
  </w:style>
  <w:style w:type="paragraph" w:customStyle="1" w:styleId="971B3C862F4E48E4BF65A58B40E7492F">
    <w:name w:val="971B3C862F4E48E4BF65A58B40E7492F"/>
    <w:rsid w:val="00555A79"/>
  </w:style>
  <w:style w:type="paragraph" w:customStyle="1" w:styleId="3DB7744CE27A4E0C9A29CAEDAEE86626">
    <w:name w:val="3DB7744CE27A4E0C9A29CAEDAEE86626"/>
    <w:rsid w:val="00555A79"/>
  </w:style>
  <w:style w:type="paragraph" w:customStyle="1" w:styleId="F022236882D04564A6A7C3259D75C0F6">
    <w:name w:val="F022236882D04564A6A7C3259D75C0F6"/>
    <w:rsid w:val="002D761D"/>
  </w:style>
  <w:style w:type="paragraph" w:customStyle="1" w:styleId="98AED57067E641CFA5D87C6F6388D7CB3">
    <w:name w:val="98AED57067E641CFA5D87C6F6388D7CB3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1">
    <w:name w:val="F022236882D04564A6A7C3259D75C0F61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4">
    <w:name w:val="98AED57067E641CFA5D87C6F6388D7CB4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2">
    <w:name w:val="F022236882D04564A6A7C3259D75C0F62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5">
    <w:name w:val="98AED57067E641CFA5D87C6F6388D7CB5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3">
    <w:name w:val="F022236882D04564A6A7C3259D75C0F63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AF434-4E07-4130-B77E-AD7B559A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International Business Council</Template>
  <TotalTime>94</TotalTime>
  <Pages>7</Pages>
  <Words>2780</Words>
  <Characters>15851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International Business Council – Kyrgyz Republic</vt:lpstr>
      <vt:lpstr>International Business Council – Kyrgyz Republic</vt:lpstr>
    </vt:vector>
  </TitlesOfParts>
  <Company>SPecialiST RePack</Company>
  <LinksUpToDate>false</LinksUpToDate>
  <CharactersWithSpaces>18594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Business Council – Kyrgyz Republic</dc:title>
  <dc:creator>Vas</dc:creator>
  <cp:lastModifiedBy>Minara Imanbekova</cp:lastModifiedBy>
  <cp:revision>15</cp:revision>
  <cp:lastPrinted>2011-09-28T11:46:00Z</cp:lastPrinted>
  <dcterms:created xsi:type="dcterms:W3CDTF">2016-02-04T18:28:00Z</dcterms:created>
  <dcterms:modified xsi:type="dcterms:W3CDTF">2016-02-08T09:37:00Z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